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255081" w14:textId="4160D4C6" w:rsidR="000172E5" w:rsidRDefault="000172E5" w:rsidP="00E204FF">
      <w:pPr>
        <w:pStyle w:val="Sansinterligne"/>
      </w:pPr>
    </w:p>
    <w:p w14:paraId="50F918D9" w14:textId="177266C0" w:rsidR="00626D34" w:rsidRDefault="00626D34" w:rsidP="00E204FF">
      <w:pPr>
        <w:pStyle w:val="Sansinterligne"/>
      </w:pPr>
    </w:p>
    <w:p w14:paraId="369E7F19" w14:textId="6FEBD75A" w:rsidR="00626D34" w:rsidRPr="00DA50DB" w:rsidRDefault="008668C9" w:rsidP="00E204FF">
      <w:pPr>
        <w:pStyle w:val="Sansinterligne"/>
        <w:rPr>
          <w:b/>
          <w:bCs/>
          <w:color w:val="0000FF"/>
          <w:sz w:val="24"/>
          <w:szCs w:val="24"/>
        </w:rPr>
      </w:pPr>
      <w:r w:rsidRPr="00DA50DB">
        <w:rPr>
          <w:b/>
          <w:bCs/>
          <w:noProof/>
          <w:color w:val="0000FF"/>
          <w:sz w:val="24"/>
          <w:szCs w:val="24"/>
        </w:rPr>
        <w:t>Bandeau</w:t>
      </w:r>
      <w:r w:rsidR="00DB3962">
        <w:rPr>
          <w:b/>
          <w:bCs/>
          <w:noProof/>
          <w:color w:val="0000FF"/>
          <w:sz w:val="24"/>
          <w:szCs w:val="24"/>
        </w:rPr>
        <w:t xml:space="preserve"> qui sera inséré dès réception</w:t>
      </w:r>
    </w:p>
    <w:p w14:paraId="21972FEA" w14:textId="7520E1C1" w:rsidR="00626D34" w:rsidRDefault="00626D34" w:rsidP="00E204FF">
      <w:pPr>
        <w:pStyle w:val="Sansinterligne"/>
      </w:pPr>
    </w:p>
    <w:p w14:paraId="263F84F0" w14:textId="6A64A62E" w:rsidR="00626D34" w:rsidRDefault="00626D34" w:rsidP="00E204FF">
      <w:pPr>
        <w:pStyle w:val="Sansinterligne"/>
      </w:pPr>
    </w:p>
    <w:p w14:paraId="20429053" w14:textId="533C2FAE" w:rsidR="00626D34" w:rsidRDefault="00626D34" w:rsidP="00E204FF">
      <w:pPr>
        <w:pStyle w:val="Sansinterligne"/>
      </w:pPr>
    </w:p>
    <w:p w14:paraId="19E01893" w14:textId="451B6FBB" w:rsidR="00626D34" w:rsidRDefault="00626D34" w:rsidP="00E204FF">
      <w:pPr>
        <w:pStyle w:val="Sansinterligne"/>
      </w:pPr>
    </w:p>
    <w:p w14:paraId="489A38D7" w14:textId="5F837D20" w:rsidR="00626D34" w:rsidRDefault="00626D34" w:rsidP="00E204FF">
      <w:pPr>
        <w:pStyle w:val="Sansinterligne"/>
      </w:pPr>
    </w:p>
    <w:p w14:paraId="6742BD4E" w14:textId="4E78BB60" w:rsidR="00E513FA" w:rsidRDefault="00E513FA" w:rsidP="00E204FF">
      <w:pPr>
        <w:pStyle w:val="Sansinterligne"/>
      </w:pPr>
    </w:p>
    <w:p w14:paraId="08168F94" w14:textId="01EA6DC0" w:rsidR="00626D34" w:rsidRPr="008307B2" w:rsidRDefault="000438C2" w:rsidP="00DB682E">
      <w:pPr>
        <w:pStyle w:val="Sansinterligne"/>
        <w:jc w:val="center"/>
        <w:rPr>
          <w:rFonts w:ascii="Arial" w:hAnsi="Arial" w:cs="Arial"/>
          <w:b/>
          <w:color w:val="6C1A70"/>
          <w:sz w:val="24"/>
          <w:szCs w:val="24"/>
        </w:rPr>
      </w:pPr>
      <w:r>
        <w:rPr>
          <w:rFonts w:ascii="Arial" w:hAnsi="Arial" w:cs="Arial"/>
          <w:b/>
          <w:noProof/>
          <w:color w:val="1E73AC" w:themeColor="accent2" w:themeTint="BF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153B7DA8" wp14:editId="5A7CF6A6">
                <wp:simplePos x="0" y="0"/>
                <wp:positionH relativeFrom="margin">
                  <wp:align>center</wp:align>
                </wp:positionH>
                <wp:positionV relativeFrom="paragraph">
                  <wp:posOffset>810895</wp:posOffset>
                </wp:positionV>
                <wp:extent cx="5886450" cy="266700"/>
                <wp:effectExtent l="0" t="0" r="19050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6450" cy="266700"/>
                        </a:xfrm>
                        <a:prstGeom prst="rect">
                          <a:avLst/>
                        </a:prstGeom>
                        <a:solidFill>
                          <a:srgbClr val="6C1A70"/>
                        </a:solidFill>
                        <a:ln>
                          <a:solidFill>
                            <a:srgbClr val="6C1A7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85E64B" w14:textId="5E859A2B" w:rsidR="000438C2" w:rsidRPr="000438C2" w:rsidRDefault="00326DE4" w:rsidP="000438C2">
                            <w:pPr>
                              <w:spacing w:before="0"/>
                              <w:rPr>
                                <w:color w:val="FFFFFF" w:themeColor="background1"/>
                              </w:rPr>
                            </w:pPr>
                            <w:r w:rsidRPr="00326DE4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Identity of the </w:t>
                            </w:r>
                            <w:proofErr w:type="spellStart"/>
                            <w:r w:rsidRPr="00326DE4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applicant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3B7DA8" id="Rectangle 1" o:spid="_x0000_s1026" style="position:absolute;left:0;text-align:left;margin-left:0;margin-top:63.85pt;width:463.5pt;height:21pt;z-index:251657215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" fillcolor="#6c1a70" strokecolor="#6c1a70" strokeweight="1pt">
                <v:textbox>
                  <w:txbxContent>
                    <w:p w14:paraId="1C85E64B" w14:textId="5E859A2B" w:rsidR="000438C2" w:rsidRPr="000438C2" w:rsidRDefault="00326DE4" w:rsidP="000438C2">
                      <w:pPr>
                        <w:spacing w:before="0"/>
                        <w:rPr>
                          <w:color w:val="FFFFFF" w:themeColor="background1"/>
                        </w:rPr>
                      </w:pPr>
                      <w:r w:rsidRPr="00326DE4"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Identity of the </w:t>
                      </w:r>
                      <w:proofErr w:type="spellStart"/>
                      <w:r w:rsidRPr="00326DE4"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  <w:t>applicant</w:t>
                      </w:r>
                      <w:proofErr w:type="spellEnd"/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Arial" w:hAnsi="Arial" w:cs="Arial"/>
          <w:b/>
          <w:color w:val="1E73AC" w:themeColor="accent2" w:themeTint="BF"/>
          <w:sz w:val="24"/>
          <w:szCs w:val="24"/>
        </w:rPr>
        <w:br/>
      </w:r>
      <w:r w:rsidRPr="008307B2">
        <w:rPr>
          <w:rFonts w:ascii="Arial" w:hAnsi="Arial" w:cs="Arial"/>
          <w:b/>
          <w:color w:val="6C1A70"/>
          <w:sz w:val="24"/>
          <w:szCs w:val="24"/>
        </w:rPr>
        <w:br/>
      </w:r>
      <w:r w:rsidR="00326DE4" w:rsidRPr="00326DE4">
        <w:rPr>
          <w:rFonts w:ascii="Arial" w:hAnsi="Arial" w:cs="Arial"/>
          <w:b/>
          <w:color w:val="6C1A70"/>
          <w:sz w:val="24"/>
          <w:szCs w:val="24"/>
        </w:rPr>
        <w:t>APPLICATION</w:t>
      </w:r>
      <w:r w:rsidRPr="008307B2">
        <w:rPr>
          <w:rFonts w:ascii="Arial" w:hAnsi="Arial" w:cs="Arial"/>
          <w:b/>
          <w:color w:val="6C1A70"/>
          <w:sz w:val="24"/>
          <w:szCs w:val="24"/>
        </w:rPr>
        <w:br/>
      </w:r>
      <w:r w:rsidRPr="008307B2">
        <w:rPr>
          <w:rFonts w:ascii="Arial" w:hAnsi="Arial" w:cs="Arial"/>
          <w:b/>
          <w:color w:val="6C1A70"/>
          <w:sz w:val="24"/>
          <w:szCs w:val="24"/>
        </w:rPr>
        <w:br/>
      </w:r>
    </w:p>
    <w:p w14:paraId="575435FA" w14:textId="2F6B42EC" w:rsidR="00626D34" w:rsidRPr="00626D34" w:rsidRDefault="00626D34" w:rsidP="00E204FF">
      <w:pPr>
        <w:pStyle w:val="Sansinterligne"/>
        <w:rPr>
          <w:b/>
          <w:color w:val="1E73AC" w:themeColor="accent2" w:themeTint="BF"/>
        </w:rPr>
      </w:pPr>
      <w:r>
        <w:rPr>
          <w:rFonts w:ascii="Arial" w:hAnsi="Arial" w:cs="Arial"/>
          <w:b/>
          <w:color w:val="1E73AC" w:themeColor="accent2" w:themeTint="BF"/>
          <w:sz w:val="24"/>
          <w:szCs w:val="24"/>
        </w:rPr>
        <w:br/>
      </w:r>
    </w:p>
    <w:p w14:paraId="3E6E90D4" w14:textId="67FD7FAE" w:rsidR="00626D34" w:rsidRDefault="00326DE4" w:rsidP="00E204FF">
      <w:pPr>
        <w:pStyle w:val="Sansinterligne"/>
      </w:pPr>
      <w:r>
        <w:rPr>
          <w:b/>
          <w:bCs/>
        </w:rPr>
        <w:t xml:space="preserve">Last </w:t>
      </w:r>
      <w:proofErr w:type="gramStart"/>
      <w:r>
        <w:rPr>
          <w:b/>
          <w:bCs/>
        </w:rPr>
        <w:t>Name</w:t>
      </w:r>
      <w:r w:rsidR="00626D34">
        <w:t>:</w:t>
      </w:r>
      <w:proofErr w:type="gramEnd"/>
      <w:r w:rsidR="00626D34">
        <w:t xml:space="preserve"> </w:t>
      </w:r>
      <w:sdt>
        <w:sdtPr>
          <w:id w:val="-1132241307"/>
          <w:placeholder>
            <w:docPart w:val="76B87D0285CB4C558290A04D0170F022"/>
          </w:placeholder>
          <w:showingPlcHdr/>
          <w15:color w:val="CCFFFF"/>
        </w:sdtPr>
        <w:sdtEndPr/>
        <w:sdtContent>
          <w:r w:rsidR="00626D34" w:rsidRPr="002A2267">
            <w:rPr>
              <w:rStyle w:val="Textedelespacerserv"/>
            </w:rPr>
            <w:t>Cliquez ou appuyez ici pour entrer du texte.</w:t>
          </w:r>
        </w:sdtContent>
      </w:sdt>
    </w:p>
    <w:p w14:paraId="2C7523CD" w14:textId="266A6405" w:rsidR="00326DE4" w:rsidRDefault="00326DE4" w:rsidP="00E204FF">
      <w:pPr>
        <w:pStyle w:val="Sansinterligne"/>
      </w:pPr>
      <w:r w:rsidRPr="00326DE4">
        <w:rPr>
          <w:b/>
          <w:bCs/>
        </w:rPr>
        <w:t xml:space="preserve">First </w:t>
      </w:r>
      <w:proofErr w:type="spellStart"/>
      <w:proofErr w:type="gramStart"/>
      <w:r w:rsidRPr="00326DE4">
        <w:rPr>
          <w:b/>
          <w:bCs/>
        </w:rPr>
        <w:t>name</w:t>
      </w:r>
      <w:proofErr w:type="spellEnd"/>
      <w:r w:rsidR="00626D34">
        <w:t>:</w:t>
      </w:r>
      <w:proofErr w:type="gramEnd"/>
      <w:r w:rsidRPr="00326DE4">
        <w:t xml:space="preserve"> </w:t>
      </w:r>
      <w:sdt>
        <w:sdtPr>
          <w:id w:val="-996958010"/>
          <w:placeholder>
            <w:docPart w:val="F0F640F5B1EE4536976368DA036CF35F"/>
          </w:placeholder>
          <w:showingPlcHdr/>
          <w15:color w:val="CCFFFF"/>
        </w:sdtPr>
        <w:sdtEndPr/>
        <w:sdtContent>
          <w:r w:rsidRPr="002A2267">
            <w:rPr>
              <w:rStyle w:val="Textedelespacerserv"/>
            </w:rPr>
            <w:t>Cliquez ou appuyez ici pour entrer du texte.</w:t>
          </w:r>
        </w:sdtContent>
      </w:sdt>
      <w:r w:rsidR="00626D34">
        <w:tab/>
      </w:r>
    </w:p>
    <w:p w14:paraId="48CB9E59" w14:textId="5A8BE483" w:rsidR="00626D34" w:rsidRDefault="00326DE4" w:rsidP="00E204FF">
      <w:pPr>
        <w:pStyle w:val="Sansinterligne"/>
      </w:pPr>
      <w:r w:rsidRPr="00326DE4">
        <w:rPr>
          <w:b/>
          <w:bCs/>
        </w:rPr>
        <w:t xml:space="preserve">Date of </w:t>
      </w:r>
      <w:proofErr w:type="spellStart"/>
      <w:proofErr w:type="gramStart"/>
      <w:r w:rsidRPr="00326DE4">
        <w:rPr>
          <w:b/>
          <w:bCs/>
        </w:rPr>
        <w:t>birth</w:t>
      </w:r>
      <w:proofErr w:type="spellEnd"/>
      <w:r w:rsidR="00626D34">
        <w:t>:</w:t>
      </w:r>
      <w:proofErr w:type="gramEnd"/>
      <w:r w:rsidR="00626D34">
        <w:t xml:space="preserve"> </w:t>
      </w:r>
      <w:sdt>
        <w:sdtPr>
          <w:id w:val="1414667787"/>
          <w:placeholder>
            <w:docPart w:val="DC2CA4B91F684C04A351819F3AF9056C"/>
          </w:placeholder>
          <w:showingPlcHdr/>
          <w15:color w:val="CCFFFF"/>
        </w:sdtPr>
        <w:sdtEndPr/>
        <w:sdtContent>
          <w:r w:rsidR="00626D34" w:rsidRPr="002A2267">
            <w:rPr>
              <w:rStyle w:val="Textedelespacerserv"/>
            </w:rPr>
            <w:t>Cliquez ou appuyez ici pour entrer du texte.</w:t>
          </w:r>
        </w:sdtContent>
      </w:sdt>
    </w:p>
    <w:p w14:paraId="687A83CB" w14:textId="43CA677B" w:rsidR="00626D34" w:rsidRDefault="00626D34" w:rsidP="00E204FF">
      <w:pPr>
        <w:pStyle w:val="Sansinterligne"/>
      </w:pPr>
      <w:proofErr w:type="gramStart"/>
      <w:r w:rsidRPr="00A60E38">
        <w:rPr>
          <w:b/>
          <w:bCs/>
        </w:rPr>
        <w:t>E-mail</w:t>
      </w:r>
      <w:r>
        <w:t>:</w:t>
      </w:r>
      <w:proofErr w:type="gramEnd"/>
      <w:r>
        <w:t xml:space="preserve"> </w:t>
      </w:r>
      <w:sdt>
        <w:sdtPr>
          <w:id w:val="915897687"/>
          <w:placeholder>
            <w:docPart w:val="E0D709AF6139442F9174F8B26D10053D"/>
          </w:placeholder>
          <w:showingPlcHdr/>
          <w15:color w:val="CCFFFF"/>
        </w:sdtPr>
        <w:sdtEndPr/>
        <w:sdtContent>
          <w:r w:rsidRPr="002A2267">
            <w:rPr>
              <w:rStyle w:val="Textedelespacerserv"/>
            </w:rPr>
            <w:t>Cliquez ou appuyez ici pour entrer du texte.</w:t>
          </w:r>
        </w:sdtContent>
      </w:sdt>
      <w:r>
        <w:tab/>
      </w:r>
      <w:r w:rsidR="00326DE4" w:rsidRPr="00326DE4">
        <w:rPr>
          <w:b/>
          <w:bCs/>
        </w:rPr>
        <w:t xml:space="preserve">Tel. </w:t>
      </w:r>
      <w:proofErr w:type="gramStart"/>
      <w:r w:rsidR="00326DE4" w:rsidRPr="00326DE4">
        <w:rPr>
          <w:b/>
          <w:bCs/>
        </w:rPr>
        <w:t>Office</w:t>
      </w:r>
      <w:r>
        <w:t>:</w:t>
      </w:r>
      <w:proofErr w:type="gramEnd"/>
      <w:r>
        <w:t xml:space="preserve"> </w:t>
      </w:r>
      <w:sdt>
        <w:sdtPr>
          <w:id w:val="-997646645"/>
          <w:placeholder>
            <w:docPart w:val="A424B3C02895408CB81C7152308610E4"/>
          </w:placeholder>
          <w:showingPlcHdr/>
          <w15:color w:val="CCFFFF"/>
        </w:sdtPr>
        <w:sdtEndPr/>
        <w:sdtContent>
          <w:r w:rsidRPr="002A2267">
            <w:rPr>
              <w:rStyle w:val="Textedelespacerserv"/>
            </w:rPr>
            <w:t>Cliquez ou appuyez ici pour entrer du texte.</w:t>
          </w:r>
        </w:sdtContent>
      </w:sdt>
    </w:p>
    <w:p w14:paraId="3126A003" w14:textId="127367C9" w:rsidR="00626D34" w:rsidRDefault="00626D34" w:rsidP="00E204FF">
      <w:pPr>
        <w:pStyle w:val="Sansinterligne"/>
      </w:pPr>
    </w:p>
    <w:p w14:paraId="7870DD14" w14:textId="347E739F" w:rsidR="00E513FA" w:rsidRDefault="000438C2" w:rsidP="00E204FF">
      <w:pPr>
        <w:pStyle w:val="Sansinterligne"/>
      </w:pPr>
      <w:r>
        <w:rPr>
          <w:rFonts w:ascii="Arial" w:hAnsi="Arial" w:cs="Arial"/>
          <w:b/>
          <w:noProof/>
          <w:color w:val="1E73AC" w:themeColor="accent2" w:themeTint="BF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001E200" wp14:editId="5DC0F4FA">
                <wp:simplePos x="0" y="0"/>
                <wp:positionH relativeFrom="margin">
                  <wp:posOffset>-86995</wp:posOffset>
                </wp:positionH>
                <wp:positionV relativeFrom="paragraph">
                  <wp:posOffset>113030</wp:posOffset>
                </wp:positionV>
                <wp:extent cx="5886450" cy="266700"/>
                <wp:effectExtent l="0" t="0" r="19050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6450" cy="266700"/>
                        </a:xfrm>
                        <a:prstGeom prst="rect">
                          <a:avLst/>
                        </a:prstGeom>
                        <a:solidFill>
                          <a:srgbClr val="6C1A70"/>
                        </a:solidFill>
                        <a:ln>
                          <a:solidFill>
                            <a:srgbClr val="6C1A7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77C40C" w14:textId="64FA2ACE" w:rsidR="000438C2" w:rsidRPr="000438C2" w:rsidRDefault="00326DE4" w:rsidP="000438C2">
                            <w:pPr>
                              <w:spacing w:before="0"/>
                              <w:rPr>
                                <w:color w:val="FFFFFF" w:themeColor="background1"/>
                              </w:rPr>
                            </w:pPr>
                            <w:r w:rsidRPr="00326DE4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Professional </w:t>
                            </w:r>
                            <w:proofErr w:type="spellStart"/>
                            <w:r w:rsidRPr="00326DE4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identity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01E200" id="Rectangle 3" o:spid="_x0000_s1027" style="position:absolute;margin-left:-6.85pt;margin-top:8.9pt;width:463.5pt;height:21pt;z-index:25166028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" fillcolor="#6c1a70" strokecolor="#6c1a70" strokeweight="1pt">
                <v:textbox>
                  <w:txbxContent>
                    <w:p w14:paraId="3477C40C" w14:textId="64FA2ACE" w:rsidR="000438C2" w:rsidRPr="000438C2" w:rsidRDefault="00326DE4" w:rsidP="000438C2">
                      <w:pPr>
                        <w:spacing w:before="0"/>
                        <w:rPr>
                          <w:color w:val="FFFFFF" w:themeColor="background1"/>
                        </w:rPr>
                      </w:pPr>
                      <w:r w:rsidRPr="00326DE4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Professional </w:t>
                      </w:r>
                      <w:proofErr w:type="spellStart"/>
                      <w:r w:rsidRPr="00326DE4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identity</w:t>
                      </w:r>
                      <w:proofErr w:type="spellEnd"/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1DEE082" w14:textId="07430ED2" w:rsidR="00626D34" w:rsidRDefault="00626D34" w:rsidP="00E204FF">
      <w:pPr>
        <w:pStyle w:val="Sansinterligne"/>
        <w:rPr>
          <w:rFonts w:ascii="Arial" w:hAnsi="Arial" w:cs="Arial"/>
          <w:b/>
          <w:bCs/>
          <w:color w:val="1E73AC" w:themeColor="accent2" w:themeTint="BF"/>
          <w:sz w:val="24"/>
          <w:szCs w:val="24"/>
        </w:rPr>
      </w:pPr>
      <w:r>
        <w:rPr>
          <w:rFonts w:ascii="Arial" w:hAnsi="Arial" w:cs="Arial"/>
          <w:b/>
          <w:bCs/>
          <w:color w:val="1E73AC" w:themeColor="accent2" w:themeTint="BF"/>
          <w:sz w:val="24"/>
          <w:szCs w:val="24"/>
        </w:rPr>
        <w:br/>
      </w:r>
    </w:p>
    <w:p w14:paraId="36E2F30C" w14:textId="6B8013C0" w:rsidR="00626D34" w:rsidRPr="00626D34" w:rsidRDefault="00326DE4" w:rsidP="00E204FF">
      <w:pPr>
        <w:pStyle w:val="Sansinterligne"/>
      </w:pPr>
      <w:r>
        <w:rPr>
          <w:b/>
          <w:bCs/>
        </w:rPr>
        <w:t xml:space="preserve">You </w:t>
      </w:r>
      <w:proofErr w:type="gramStart"/>
      <w:r>
        <w:rPr>
          <w:b/>
          <w:bCs/>
        </w:rPr>
        <w:t>are</w:t>
      </w:r>
      <w:r w:rsidR="00626D34" w:rsidRPr="00626D34">
        <w:t>:</w:t>
      </w:r>
      <w:proofErr w:type="gramEnd"/>
      <w:r w:rsidR="00626D34" w:rsidRPr="00626D34">
        <w:t xml:space="preserve"> </w:t>
      </w:r>
      <w:r w:rsidR="00626D34">
        <w:t xml:space="preserve"> </w:t>
      </w:r>
      <w:sdt>
        <w:sdtPr>
          <w:id w:val="-1937587472"/>
          <w15:color w:val="CCFFFF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C23BB">
            <w:rPr>
              <w:rFonts w:ascii="MS Gothic" w:eastAsia="MS Gothic" w:hAnsi="MS Gothic" w:hint="eastAsia"/>
            </w:rPr>
            <w:t>☐</w:t>
          </w:r>
        </w:sdtContent>
      </w:sdt>
      <w:r w:rsidR="00626D34">
        <w:t xml:space="preserve"> </w:t>
      </w:r>
      <w:proofErr w:type="spellStart"/>
      <w:r w:rsidRPr="00326DE4">
        <w:rPr>
          <w:b/>
          <w:bCs/>
        </w:rPr>
        <w:t>Researcher</w:t>
      </w:r>
      <w:proofErr w:type="spellEnd"/>
      <w:r w:rsidRPr="00326DE4">
        <w:rPr>
          <w:b/>
          <w:bCs/>
        </w:rPr>
        <w:t>, Teacher</w:t>
      </w:r>
      <w:r w:rsidR="00DB3962">
        <w:rPr>
          <w:b/>
          <w:bCs/>
        </w:rPr>
        <w:t>-</w:t>
      </w:r>
      <w:proofErr w:type="spellStart"/>
      <w:r w:rsidRPr="00326DE4">
        <w:rPr>
          <w:b/>
          <w:bCs/>
        </w:rPr>
        <w:t>researcher</w:t>
      </w:r>
      <w:proofErr w:type="spellEnd"/>
      <w:r w:rsidR="00AC23BB" w:rsidRPr="00A60E38">
        <w:rPr>
          <w:b/>
          <w:bCs/>
        </w:rPr>
        <w:tab/>
      </w:r>
      <w:r w:rsidR="00AC23BB">
        <w:tab/>
      </w:r>
      <w:sdt>
        <w:sdtPr>
          <w:id w:val="365490439"/>
          <w15:color w:val="CCFFFF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C23BB">
            <w:rPr>
              <w:rFonts w:ascii="MS Gothic" w:eastAsia="MS Gothic" w:hAnsi="MS Gothic" w:hint="eastAsia"/>
            </w:rPr>
            <w:t>☐</w:t>
          </w:r>
        </w:sdtContent>
      </w:sdt>
      <w:r w:rsidR="00AC23BB">
        <w:t xml:space="preserve"> </w:t>
      </w:r>
      <w:proofErr w:type="spellStart"/>
      <w:r w:rsidRPr="00326DE4">
        <w:rPr>
          <w:b/>
          <w:bCs/>
        </w:rPr>
        <w:t>Engineer</w:t>
      </w:r>
      <w:proofErr w:type="spellEnd"/>
      <w:r w:rsidRPr="00326DE4">
        <w:rPr>
          <w:b/>
          <w:bCs/>
        </w:rPr>
        <w:t xml:space="preserve"> (</w:t>
      </w:r>
      <w:proofErr w:type="spellStart"/>
      <w:r w:rsidRPr="00326DE4">
        <w:rPr>
          <w:b/>
          <w:bCs/>
        </w:rPr>
        <w:t>specify</w:t>
      </w:r>
      <w:proofErr w:type="spellEnd"/>
      <w:r w:rsidRPr="00326DE4">
        <w:rPr>
          <w:b/>
          <w:bCs/>
        </w:rPr>
        <w:t xml:space="preserve"> IR, AI)</w:t>
      </w:r>
      <w:r>
        <w:rPr>
          <w:b/>
          <w:bCs/>
        </w:rPr>
        <w:t>:</w:t>
      </w:r>
      <w:r w:rsidRPr="00326DE4">
        <w:rPr>
          <w:b/>
          <w:bCs/>
        </w:rPr>
        <w:t xml:space="preserve"> </w:t>
      </w:r>
      <w:sdt>
        <w:sdtPr>
          <w:id w:val="1762711943"/>
          <w:placeholder>
            <w:docPart w:val="3352292878CC4CF3AA0067C9C9F21AE4"/>
          </w:placeholder>
          <w:showingPlcHdr/>
          <w15:color w:val="CCFFFF"/>
        </w:sdtPr>
        <w:sdtEndPr/>
        <w:sdtContent>
          <w:r w:rsidR="00AC23BB" w:rsidRPr="002A2267">
            <w:rPr>
              <w:rStyle w:val="Textedelespacerserv"/>
            </w:rPr>
            <w:t>Cliquez ou appuyez ici pour entrer du texte.</w:t>
          </w:r>
        </w:sdtContent>
      </w:sdt>
      <w:r w:rsidR="00AC23BB">
        <w:t xml:space="preserve"> </w:t>
      </w:r>
      <w:r w:rsidR="00AC23BB">
        <w:tab/>
      </w:r>
      <w:r w:rsidR="00AC23BB">
        <w:tab/>
      </w:r>
      <w:sdt>
        <w:sdtPr>
          <w:id w:val="-77902160"/>
          <w15:color w:val="CCFFFF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D534A">
            <w:rPr>
              <w:rFonts w:ascii="MS Gothic" w:eastAsia="MS Gothic" w:hAnsi="MS Gothic" w:hint="eastAsia"/>
            </w:rPr>
            <w:t>☐</w:t>
          </w:r>
        </w:sdtContent>
      </w:sdt>
      <w:r w:rsidR="00AC23BB">
        <w:t xml:space="preserve"> </w:t>
      </w:r>
      <w:r w:rsidR="00AC23BB" w:rsidRPr="00A60E38">
        <w:rPr>
          <w:b/>
          <w:bCs/>
        </w:rPr>
        <w:t>Post-</w:t>
      </w:r>
      <w:proofErr w:type="spellStart"/>
      <w:r w:rsidR="00DB3962" w:rsidRPr="00A60E38">
        <w:rPr>
          <w:b/>
          <w:bCs/>
        </w:rPr>
        <w:t>Doctora</w:t>
      </w:r>
      <w:r w:rsidR="00DB3962">
        <w:rPr>
          <w:b/>
          <w:bCs/>
        </w:rPr>
        <w:t>re</w:t>
      </w:r>
      <w:proofErr w:type="spellEnd"/>
      <w:r w:rsidR="00AC23BB" w:rsidRPr="00A60E38">
        <w:rPr>
          <w:b/>
          <w:bCs/>
        </w:rPr>
        <w:tab/>
      </w:r>
      <w:r w:rsidR="00AC23BB">
        <w:tab/>
      </w:r>
      <w:sdt>
        <w:sdtPr>
          <w:id w:val="87740994"/>
          <w15:color w:val="CCFFFF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D534A">
            <w:rPr>
              <w:rFonts w:ascii="MS Gothic" w:eastAsia="MS Gothic" w:hAnsi="MS Gothic" w:hint="eastAsia"/>
            </w:rPr>
            <w:t>☐</w:t>
          </w:r>
        </w:sdtContent>
      </w:sdt>
      <w:r w:rsidR="00AC23BB">
        <w:t xml:space="preserve"> </w:t>
      </w:r>
      <w:r w:rsidR="00DB3962">
        <w:rPr>
          <w:b/>
          <w:bCs/>
        </w:rPr>
        <w:t xml:space="preserve">PhD </w:t>
      </w:r>
      <w:proofErr w:type="spellStart"/>
      <w:r w:rsidR="00DB3962">
        <w:rPr>
          <w:b/>
          <w:bCs/>
        </w:rPr>
        <w:t>student</w:t>
      </w:r>
      <w:proofErr w:type="spellEnd"/>
      <w:r w:rsidR="00AC23BB" w:rsidRPr="00A60E38">
        <w:rPr>
          <w:b/>
          <w:bCs/>
        </w:rPr>
        <w:tab/>
      </w:r>
      <w:r w:rsidR="00AC23BB">
        <w:tab/>
      </w:r>
      <w:sdt>
        <w:sdtPr>
          <w:id w:val="1831563270"/>
          <w15:color w:val="CCFFFF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60E38">
            <w:rPr>
              <w:rFonts w:ascii="MS Gothic" w:eastAsia="MS Gothic" w:hAnsi="MS Gothic" w:hint="eastAsia"/>
            </w:rPr>
            <w:t>☐</w:t>
          </w:r>
        </w:sdtContent>
      </w:sdt>
      <w:r w:rsidR="00AC23BB" w:rsidRPr="00A60E38">
        <w:rPr>
          <w:b/>
          <w:bCs/>
        </w:rPr>
        <w:t xml:space="preserve"> </w:t>
      </w:r>
      <w:proofErr w:type="spellStart"/>
      <w:r>
        <w:rPr>
          <w:b/>
          <w:bCs/>
        </w:rPr>
        <w:t>Other</w:t>
      </w:r>
      <w:proofErr w:type="spellEnd"/>
      <w:r w:rsidR="00AC23BB">
        <w:t xml:space="preserve"> (</w:t>
      </w:r>
      <w:proofErr w:type="spellStart"/>
      <w:r>
        <w:t>specify</w:t>
      </w:r>
      <w:proofErr w:type="spellEnd"/>
      <w:r>
        <w:t>):</w:t>
      </w:r>
      <w:r w:rsidR="00AC23BB">
        <w:t xml:space="preserve"> </w:t>
      </w:r>
      <w:sdt>
        <w:sdtPr>
          <w:id w:val="-723142148"/>
          <w:placeholder>
            <w:docPart w:val="50573AD4AAE34C9592F0ED2612C28011"/>
          </w:placeholder>
          <w:showingPlcHdr/>
          <w15:color w:val="CCFFFF"/>
        </w:sdtPr>
        <w:sdtEndPr/>
        <w:sdtContent>
          <w:r w:rsidR="00AC23BB" w:rsidRPr="002A2267">
            <w:rPr>
              <w:rStyle w:val="Textedelespacerserv"/>
            </w:rPr>
            <w:t>Cliquez ou appuyez ici pour entrer du texte.</w:t>
          </w:r>
        </w:sdtContent>
      </w:sdt>
    </w:p>
    <w:p w14:paraId="241AF240" w14:textId="38CC389F" w:rsidR="00626D34" w:rsidRDefault="00626D34" w:rsidP="00E204FF">
      <w:pPr>
        <w:pStyle w:val="Sansinterligne"/>
      </w:pPr>
    </w:p>
    <w:p w14:paraId="0DA50E85" w14:textId="112F3FDE" w:rsidR="00626D34" w:rsidRDefault="00326DE4" w:rsidP="00E204FF">
      <w:pPr>
        <w:pStyle w:val="Sansinterligne"/>
      </w:pPr>
      <w:proofErr w:type="spellStart"/>
      <w:r w:rsidRPr="00326DE4">
        <w:rPr>
          <w:b/>
          <w:bCs/>
        </w:rPr>
        <w:t>Your</w:t>
      </w:r>
      <w:proofErr w:type="spellEnd"/>
      <w:r w:rsidRPr="00326DE4">
        <w:rPr>
          <w:b/>
          <w:bCs/>
        </w:rPr>
        <w:t xml:space="preserve"> </w:t>
      </w:r>
      <w:proofErr w:type="gramStart"/>
      <w:r w:rsidRPr="00326DE4">
        <w:rPr>
          <w:b/>
          <w:bCs/>
        </w:rPr>
        <w:t>organisation:</w:t>
      </w:r>
      <w:proofErr w:type="gramEnd"/>
      <w:r w:rsidRPr="00326DE4">
        <w:rPr>
          <w:b/>
          <w:bCs/>
        </w:rPr>
        <w:t xml:space="preserve"> </w:t>
      </w:r>
      <w:sdt>
        <w:sdtPr>
          <w:id w:val="484982875"/>
          <w15:color w:val="CCFFFF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D534A">
            <w:rPr>
              <w:rFonts w:ascii="MS Gothic" w:eastAsia="MS Gothic" w:hAnsi="MS Gothic" w:hint="eastAsia"/>
            </w:rPr>
            <w:t>☐</w:t>
          </w:r>
        </w:sdtContent>
      </w:sdt>
      <w:r w:rsidR="00AC23BB">
        <w:t xml:space="preserve"> </w:t>
      </w:r>
      <w:r w:rsidR="00AC23BB" w:rsidRPr="00A60E38">
        <w:rPr>
          <w:b/>
          <w:bCs/>
        </w:rPr>
        <w:t>CNRS</w:t>
      </w:r>
      <w:r w:rsidR="00AC23BB">
        <w:tab/>
      </w:r>
      <w:sdt>
        <w:sdtPr>
          <w:id w:val="1947034167"/>
          <w15:color w:val="CCFFFF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414AB">
            <w:rPr>
              <w:rFonts w:ascii="MS Gothic" w:eastAsia="MS Gothic" w:hAnsi="MS Gothic" w:hint="eastAsia"/>
            </w:rPr>
            <w:t>☐</w:t>
          </w:r>
        </w:sdtContent>
      </w:sdt>
      <w:r w:rsidR="00AC23BB">
        <w:t xml:space="preserve"> </w:t>
      </w:r>
      <w:proofErr w:type="spellStart"/>
      <w:r w:rsidR="00AC23BB" w:rsidRPr="00A60E38">
        <w:rPr>
          <w:b/>
          <w:bCs/>
        </w:rPr>
        <w:t>Universit</w:t>
      </w:r>
      <w:r>
        <w:rPr>
          <w:b/>
          <w:bCs/>
        </w:rPr>
        <w:t>y</w:t>
      </w:r>
      <w:proofErr w:type="spellEnd"/>
      <w:r w:rsidR="00AC23BB">
        <w:tab/>
      </w:r>
      <w:sdt>
        <w:sdtPr>
          <w:id w:val="2064672989"/>
          <w15:color w:val="CCFFFF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D534A">
            <w:rPr>
              <w:rFonts w:ascii="MS Gothic" w:eastAsia="MS Gothic" w:hAnsi="MS Gothic" w:hint="eastAsia"/>
            </w:rPr>
            <w:t>☐</w:t>
          </w:r>
        </w:sdtContent>
      </w:sdt>
      <w:r w:rsidR="00AC23BB" w:rsidRPr="00A60E38">
        <w:rPr>
          <w:b/>
          <w:bCs/>
        </w:rPr>
        <w:t xml:space="preserve"> </w:t>
      </w:r>
      <w:proofErr w:type="spellStart"/>
      <w:r>
        <w:rPr>
          <w:b/>
          <w:bCs/>
        </w:rPr>
        <w:t>Other</w:t>
      </w:r>
      <w:proofErr w:type="spellEnd"/>
      <w:r>
        <w:t xml:space="preserve"> (</w:t>
      </w:r>
      <w:proofErr w:type="spellStart"/>
      <w:r>
        <w:t>specify</w:t>
      </w:r>
      <w:proofErr w:type="spellEnd"/>
      <w:r>
        <w:t>):</w:t>
      </w:r>
      <w:r w:rsidR="00AC23BB">
        <w:t xml:space="preserve"> </w:t>
      </w:r>
      <w:sdt>
        <w:sdtPr>
          <w:id w:val="-40749699"/>
          <w:placeholder>
            <w:docPart w:val="839F0C55718D456783109AD3942BFA83"/>
          </w:placeholder>
          <w:showingPlcHdr/>
          <w15:color w:val="CCFFFF"/>
        </w:sdtPr>
        <w:sdtEndPr/>
        <w:sdtContent>
          <w:r w:rsidR="00AC23BB" w:rsidRPr="002A2267">
            <w:rPr>
              <w:rStyle w:val="Textedelespacerserv"/>
            </w:rPr>
            <w:t>Cliquez ou appuyez ici pour entrer du texte.</w:t>
          </w:r>
        </w:sdtContent>
      </w:sdt>
    </w:p>
    <w:p w14:paraId="5429DDC7" w14:textId="20EE6B2E" w:rsidR="00626D34" w:rsidRDefault="00626D34" w:rsidP="00E204FF">
      <w:pPr>
        <w:pStyle w:val="Sansinterligne"/>
      </w:pPr>
    </w:p>
    <w:p w14:paraId="2E52F456" w14:textId="24459763" w:rsidR="00626D34" w:rsidRPr="00326DE4" w:rsidRDefault="00326DE4" w:rsidP="00E204FF">
      <w:pPr>
        <w:pStyle w:val="Sansinterligne"/>
        <w:rPr>
          <w:b/>
          <w:bCs/>
        </w:rPr>
      </w:pPr>
      <w:r w:rsidRPr="00326DE4">
        <w:rPr>
          <w:b/>
          <w:bCs/>
        </w:rPr>
        <w:t xml:space="preserve">Name and </w:t>
      </w:r>
      <w:proofErr w:type="spellStart"/>
      <w:r w:rsidRPr="00326DE4">
        <w:rPr>
          <w:b/>
          <w:bCs/>
        </w:rPr>
        <w:t>address</w:t>
      </w:r>
      <w:proofErr w:type="spellEnd"/>
      <w:r w:rsidRPr="00326DE4">
        <w:rPr>
          <w:b/>
          <w:bCs/>
        </w:rPr>
        <w:t xml:space="preserve"> of </w:t>
      </w:r>
      <w:proofErr w:type="spellStart"/>
      <w:r w:rsidRPr="00326DE4">
        <w:rPr>
          <w:b/>
          <w:bCs/>
        </w:rPr>
        <w:t>your</w:t>
      </w:r>
      <w:proofErr w:type="spellEnd"/>
      <w:r w:rsidRPr="00326DE4">
        <w:rPr>
          <w:b/>
          <w:bCs/>
        </w:rPr>
        <w:t xml:space="preserve"> </w:t>
      </w:r>
      <w:proofErr w:type="spellStart"/>
      <w:proofErr w:type="gramStart"/>
      <w:r w:rsidRPr="00326DE4">
        <w:rPr>
          <w:b/>
          <w:bCs/>
        </w:rPr>
        <w:t>laboratory</w:t>
      </w:r>
      <w:proofErr w:type="spellEnd"/>
      <w:r w:rsidR="00AC23BB" w:rsidRPr="00326DE4">
        <w:rPr>
          <w:b/>
          <w:bCs/>
        </w:rPr>
        <w:t>:</w:t>
      </w:r>
      <w:proofErr w:type="gramEnd"/>
      <w:r w:rsidR="00AC23BB" w:rsidRPr="00326DE4">
        <w:rPr>
          <w:b/>
          <w:bCs/>
        </w:rPr>
        <w:t xml:space="preserve"> </w:t>
      </w:r>
      <w:sdt>
        <w:sdtPr>
          <w:rPr>
            <w:b/>
            <w:bCs/>
          </w:rPr>
          <w:id w:val="455989353"/>
          <w:placeholder>
            <w:docPart w:val="282317CD95DD46F2BADC0BFBEA659261"/>
          </w:placeholder>
          <w:showingPlcHdr/>
          <w15:color w:val="CCFFFF"/>
        </w:sdtPr>
        <w:sdtEndPr>
          <w:rPr>
            <w:b w:val="0"/>
            <w:bCs w:val="0"/>
          </w:rPr>
        </w:sdtEndPr>
        <w:sdtContent>
          <w:r w:rsidR="00AC23BB" w:rsidRPr="00326DE4">
            <w:rPr>
              <w:rStyle w:val="Textedelespacerserv"/>
            </w:rPr>
            <w:t>Cliquez ou appuyez ici pour entrer du texte.</w:t>
          </w:r>
        </w:sdtContent>
      </w:sdt>
      <w:r w:rsidR="00AC23BB" w:rsidRPr="00326DE4">
        <w:rPr>
          <w:b/>
          <w:bCs/>
        </w:rPr>
        <w:br/>
      </w:r>
    </w:p>
    <w:p w14:paraId="6D2506AA" w14:textId="01317201" w:rsidR="00626D34" w:rsidRDefault="00326DE4" w:rsidP="00E204FF">
      <w:pPr>
        <w:pStyle w:val="Sansinterligne"/>
      </w:pPr>
      <w:proofErr w:type="gramStart"/>
      <w:r>
        <w:rPr>
          <w:b/>
          <w:bCs/>
        </w:rPr>
        <w:t>Team</w:t>
      </w:r>
      <w:r w:rsidR="00AC23BB">
        <w:t>:</w:t>
      </w:r>
      <w:proofErr w:type="gramEnd"/>
      <w:r w:rsidR="00AC23BB">
        <w:t xml:space="preserve"> </w:t>
      </w:r>
      <w:sdt>
        <w:sdtPr>
          <w:id w:val="1691640078"/>
          <w:placeholder>
            <w:docPart w:val="181192D58EC84808A94EBC9498126FDB"/>
          </w:placeholder>
          <w:showingPlcHdr/>
          <w15:color w:val="CCFFFF"/>
        </w:sdtPr>
        <w:sdtEndPr/>
        <w:sdtContent>
          <w:r w:rsidR="00AC23BB" w:rsidRPr="002A2267">
            <w:rPr>
              <w:rStyle w:val="Textedelespacerserv"/>
            </w:rPr>
            <w:t>Cliquez ou appuyez ici pour entrer du texte.</w:t>
          </w:r>
        </w:sdtContent>
      </w:sdt>
    </w:p>
    <w:p w14:paraId="2B460C4B" w14:textId="058F3352" w:rsidR="00626D34" w:rsidRDefault="00AC23BB" w:rsidP="00E204FF">
      <w:pPr>
        <w:pStyle w:val="Sansinterligne"/>
      </w:pPr>
      <w:r w:rsidRPr="00A60E38">
        <w:rPr>
          <w:b/>
          <w:bCs/>
        </w:rPr>
        <w:t xml:space="preserve">CNRS : </w:t>
      </w:r>
      <w:proofErr w:type="spellStart"/>
      <w:r w:rsidR="00326DE4" w:rsidRPr="00326DE4">
        <w:rPr>
          <w:b/>
          <w:bCs/>
        </w:rPr>
        <w:t>Regional</w:t>
      </w:r>
      <w:proofErr w:type="spellEnd"/>
      <w:r w:rsidR="00326DE4" w:rsidRPr="00326DE4">
        <w:rPr>
          <w:b/>
          <w:bCs/>
        </w:rPr>
        <w:t xml:space="preserve"> </w:t>
      </w:r>
      <w:proofErr w:type="spellStart"/>
      <w:proofErr w:type="gramStart"/>
      <w:r w:rsidR="00326DE4" w:rsidRPr="00326DE4">
        <w:rPr>
          <w:b/>
          <w:bCs/>
        </w:rPr>
        <w:t>Delegation</w:t>
      </w:r>
      <w:proofErr w:type="spellEnd"/>
      <w:r>
        <w:t>:</w:t>
      </w:r>
      <w:proofErr w:type="gramEnd"/>
      <w:r>
        <w:t xml:space="preserve"> </w:t>
      </w:r>
      <w:sdt>
        <w:sdtPr>
          <w:id w:val="-1117066759"/>
          <w:placeholder>
            <w:docPart w:val="844DD7149D9444B29075EE176D89E6A9"/>
          </w:placeholder>
          <w:showingPlcHdr/>
          <w15:color w:val="CCFFFF"/>
        </w:sdtPr>
        <w:sdtEndPr/>
        <w:sdtContent>
          <w:r w:rsidRPr="002A2267">
            <w:rPr>
              <w:rStyle w:val="Textedelespacerserv"/>
            </w:rPr>
            <w:t>Cliquez ou appuyez ici pour entrer du texte.</w:t>
          </w:r>
        </w:sdtContent>
      </w:sdt>
      <w:r>
        <w:tab/>
      </w:r>
      <w:proofErr w:type="spellStart"/>
      <w:r w:rsidR="00DB3962">
        <w:t>Lab</w:t>
      </w:r>
      <w:proofErr w:type="spellEnd"/>
      <w:r w:rsidR="00DB3962">
        <w:t xml:space="preserve"> </w:t>
      </w:r>
      <w:r w:rsidRPr="00A60E38">
        <w:rPr>
          <w:b/>
          <w:bCs/>
        </w:rPr>
        <w:t>Code</w:t>
      </w:r>
      <w:r>
        <w:t xml:space="preserve">: </w:t>
      </w:r>
      <w:sdt>
        <w:sdtPr>
          <w:id w:val="1632135826"/>
          <w:placeholder>
            <w:docPart w:val="23AAB406BF7F49858C71E68600F823C5"/>
          </w:placeholder>
          <w:showingPlcHdr/>
          <w15:color w:val="CCFFFF"/>
        </w:sdtPr>
        <w:sdtEndPr/>
        <w:sdtContent>
          <w:r w:rsidRPr="002A2267">
            <w:rPr>
              <w:rStyle w:val="Textedelespacerserv"/>
            </w:rPr>
            <w:t>Cliquez ou appuyez ici pour entrer du texte.</w:t>
          </w:r>
        </w:sdtContent>
      </w:sdt>
    </w:p>
    <w:p w14:paraId="2A388EA0" w14:textId="38666A54" w:rsidR="00626D34" w:rsidRDefault="00626D34" w:rsidP="00E204FF">
      <w:pPr>
        <w:pStyle w:val="Sansinterligne"/>
      </w:pPr>
    </w:p>
    <w:p w14:paraId="3880337C" w14:textId="45B6DF25" w:rsidR="00AC23BB" w:rsidRDefault="00AC23BB" w:rsidP="00AC23BB">
      <w:pPr>
        <w:pStyle w:val="Sansinterligne"/>
      </w:pPr>
    </w:p>
    <w:p w14:paraId="15C5BE65" w14:textId="4015D2DB" w:rsidR="00E513FA" w:rsidRDefault="000438C2" w:rsidP="00AC23BB">
      <w:pPr>
        <w:pStyle w:val="Sansinterligne"/>
      </w:pPr>
      <w:r>
        <w:rPr>
          <w:rFonts w:ascii="Arial" w:hAnsi="Arial" w:cs="Arial"/>
          <w:b/>
          <w:noProof/>
          <w:color w:val="1E73AC" w:themeColor="accent2" w:themeTint="BF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5B3ABC0" wp14:editId="139CEA4A">
                <wp:simplePos x="0" y="0"/>
                <wp:positionH relativeFrom="margin">
                  <wp:align>center</wp:align>
                </wp:positionH>
                <wp:positionV relativeFrom="paragraph">
                  <wp:posOffset>91440</wp:posOffset>
                </wp:positionV>
                <wp:extent cx="5886450" cy="266700"/>
                <wp:effectExtent l="0" t="0" r="19050" b="190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6450" cy="266700"/>
                        </a:xfrm>
                        <a:prstGeom prst="rect">
                          <a:avLst/>
                        </a:prstGeom>
                        <a:solidFill>
                          <a:srgbClr val="6C1A70"/>
                        </a:solidFill>
                        <a:ln>
                          <a:solidFill>
                            <a:srgbClr val="6C1A7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FD7752" w14:textId="43AA99E7" w:rsidR="000438C2" w:rsidRPr="000438C2" w:rsidRDefault="000438C2" w:rsidP="000438C2">
                            <w:pPr>
                              <w:spacing w:before="0"/>
                              <w:rPr>
                                <w:color w:val="FFFFFF" w:themeColor="background1"/>
                              </w:rPr>
                            </w:pPr>
                            <w:r w:rsidRPr="000438C2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Organisation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B3ABC0" id="Rectangle 4" o:spid="_x0000_s1028" style="position:absolute;margin-left:0;margin-top:7.2pt;width:463.5pt;height:21pt;z-index:25166233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" fillcolor="#6c1a70" strokecolor="#6c1a70" strokeweight="1pt">
                <v:textbox>
                  <w:txbxContent>
                    <w:p w14:paraId="57FD7752" w14:textId="43AA99E7" w:rsidR="000438C2" w:rsidRPr="000438C2" w:rsidRDefault="000438C2" w:rsidP="000438C2">
                      <w:pPr>
                        <w:spacing w:before="0"/>
                        <w:rPr>
                          <w:color w:val="FFFFFF" w:themeColor="background1"/>
                        </w:rPr>
                      </w:pPr>
                      <w:r w:rsidRPr="000438C2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Organisation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3668894" w14:textId="56B3DD4D" w:rsidR="00626D34" w:rsidRDefault="00AC23BB" w:rsidP="00326DE4">
      <w:pPr>
        <w:pStyle w:val="Sansinterligne"/>
        <w:rPr>
          <w:b/>
          <w:bCs/>
          <w:lang w:val="en-US"/>
        </w:rPr>
      </w:pPr>
      <w:r w:rsidRPr="00DA50DB">
        <w:rPr>
          <w:rFonts w:ascii="Arial" w:hAnsi="Arial" w:cs="Arial"/>
          <w:b/>
          <w:bCs/>
          <w:color w:val="1E73AC" w:themeColor="accent2" w:themeTint="BF"/>
          <w:sz w:val="24"/>
          <w:szCs w:val="24"/>
          <w:lang w:val="en-US"/>
        </w:rPr>
        <w:br/>
      </w:r>
      <w:r w:rsidRPr="00DA50DB">
        <w:rPr>
          <w:rFonts w:ascii="Arial" w:hAnsi="Arial" w:cs="Arial"/>
          <w:b/>
          <w:bCs/>
          <w:color w:val="1E73AC" w:themeColor="accent2" w:themeTint="BF"/>
          <w:sz w:val="24"/>
          <w:szCs w:val="24"/>
          <w:lang w:val="en-US"/>
        </w:rPr>
        <w:br/>
      </w:r>
      <w:r w:rsidR="00DB3962">
        <w:rPr>
          <w:b/>
          <w:bCs/>
          <w:lang w:val="en-US"/>
        </w:rPr>
        <w:t>All course</w:t>
      </w:r>
      <w:r w:rsidR="00326DE4" w:rsidRPr="00326DE4">
        <w:rPr>
          <w:b/>
          <w:bCs/>
          <w:lang w:val="en-US"/>
        </w:rPr>
        <w:t xml:space="preserve"> cost</w:t>
      </w:r>
      <w:r w:rsidR="00DB3962">
        <w:rPr>
          <w:b/>
          <w:bCs/>
          <w:lang w:val="en-US"/>
        </w:rPr>
        <w:t>s</w:t>
      </w:r>
      <w:r w:rsidR="00326DE4" w:rsidRPr="00326DE4">
        <w:rPr>
          <w:b/>
          <w:bCs/>
          <w:lang w:val="en-US"/>
        </w:rPr>
        <w:t xml:space="preserve"> (registration fees - </w:t>
      </w:r>
      <w:r w:rsidR="00DB3962">
        <w:rPr>
          <w:b/>
          <w:bCs/>
          <w:lang w:val="en-US"/>
        </w:rPr>
        <w:t xml:space="preserve">PhD </w:t>
      </w:r>
      <w:r w:rsidR="00326DE4" w:rsidRPr="00326DE4">
        <w:rPr>
          <w:b/>
          <w:bCs/>
          <w:lang w:val="en-US"/>
        </w:rPr>
        <w:t>students</w:t>
      </w:r>
      <w:r w:rsidR="00326DE4" w:rsidRPr="0081041C">
        <w:rPr>
          <w:i/>
          <w:iCs/>
          <w:color w:val="1E73AC" w:themeColor="accent2" w:themeTint="BF"/>
          <w:lang w:val="en-US"/>
        </w:rPr>
        <w:t>*</w:t>
      </w:r>
      <w:r w:rsidR="00326DE4" w:rsidRPr="00326DE4">
        <w:rPr>
          <w:b/>
          <w:bCs/>
          <w:lang w:val="en-US"/>
        </w:rPr>
        <w:t>: €</w:t>
      </w:r>
      <w:r w:rsidR="0081041C">
        <w:rPr>
          <w:b/>
          <w:bCs/>
          <w:lang w:val="en-US"/>
        </w:rPr>
        <w:t>450 VAT included</w:t>
      </w:r>
      <w:r w:rsidR="00326DE4" w:rsidRPr="00326DE4">
        <w:rPr>
          <w:b/>
          <w:bCs/>
          <w:lang w:val="en-US"/>
        </w:rPr>
        <w:t>, public sector employees: €</w:t>
      </w:r>
      <w:r w:rsidR="0081041C">
        <w:rPr>
          <w:b/>
          <w:bCs/>
          <w:lang w:val="en-US"/>
        </w:rPr>
        <w:t>540 VAT included</w:t>
      </w:r>
      <w:r w:rsidR="00326DE4" w:rsidRPr="00326DE4">
        <w:rPr>
          <w:b/>
          <w:bCs/>
          <w:lang w:val="en-US"/>
        </w:rPr>
        <w:t>, private sector employees: €</w:t>
      </w:r>
      <w:r w:rsidR="0081041C">
        <w:rPr>
          <w:b/>
          <w:bCs/>
          <w:lang w:val="en-US"/>
        </w:rPr>
        <w:t>780 VAT included</w:t>
      </w:r>
      <w:r w:rsidR="00326DE4" w:rsidRPr="00326DE4">
        <w:rPr>
          <w:b/>
          <w:bCs/>
          <w:lang w:val="en-US"/>
        </w:rPr>
        <w:t xml:space="preserve">) </w:t>
      </w:r>
      <w:r w:rsidR="00DB3962">
        <w:rPr>
          <w:b/>
          <w:bCs/>
          <w:lang w:val="en-US"/>
        </w:rPr>
        <w:t>are covered</w:t>
      </w:r>
      <w:r w:rsidR="00DB3962" w:rsidRPr="00326DE4">
        <w:rPr>
          <w:b/>
          <w:bCs/>
          <w:lang w:val="en-US"/>
        </w:rPr>
        <w:t xml:space="preserve"> </w:t>
      </w:r>
      <w:r w:rsidR="00326DE4" w:rsidRPr="00326DE4">
        <w:rPr>
          <w:b/>
          <w:bCs/>
          <w:lang w:val="en-US"/>
        </w:rPr>
        <w:t xml:space="preserve">by </w:t>
      </w:r>
      <w:r w:rsidR="00DB3962">
        <w:rPr>
          <w:b/>
          <w:bCs/>
          <w:lang w:val="en-US"/>
        </w:rPr>
        <w:t xml:space="preserve">your home </w:t>
      </w:r>
      <w:proofErr w:type="gramStart"/>
      <w:r w:rsidR="00DB3962">
        <w:rPr>
          <w:b/>
          <w:bCs/>
          <w:lang w:val="en-US"/>
        </w:rPr>
        <w:t>institution.</w:t>
      </w:r>
      <w:r w:rsidR="00326DE4" w:rsidRPr="00326DE4">
        <w:rPr>
          <w:b/>
          <w:bCs/>
          <w:lang w:val="en-US"/>
        </w:rPr>
        <w:t>.</w:t>
      </w:r>
      <w:proofErr w:type="gramEnd"/>
    </w:p>
    <w:p w14:paraId="2D11B398" w14:textId="77777777" w:rsidR="00326DE4" w:rsidRPr="00326DE4" w:rsidRDefault="00326DE4" w:rsidP="00326DE4">
      <w:pPr>
        <w:pStyle w:val="Sansinterligne"/>
        <w:rPr>
          <w:b/>
          <w:bCs/>
          <w:lang w:val="en-US"/>
        </w:rPr>
      </w:pPr>
    </w:p>
    <w:p w14:paraId="574EB0C5" w14:textId="77777777" w:rsidR="00DB3962" w:rsidRDefault="00326DE4" w:rsidP="00326DE4">
      <w:pPr>
        <w:pStyle w:val="Sansinterligne"/>
        <w:rPr>
          <w:lang w:val="en-US"/>
        </w:rPr>
      </w:pPr>
      <w:r w:rsidRPr="00326DE4">
        <w:rPr>
          <w:lang w:val="en-US"/>
        </w:rPr>
        <w:t>Registration includes lunches, dinners, breaks and accommodation.</w:t>
      </w:r>
    </w:p>
    <w:p w14:paraId="011141B0" w14:textId="4D3DADB6" w:rsidR="00326DE4" w:rsidRPr="00326DE4" w:rsidRDefault="00326DE4" w:rsidP="00326DE4">
      <w:pPr>
        <w:pStyle w:val="Sansinterligne"/>
        <w:rPr>
          <w:lang w:val="en-US"/>
        </w:rPr>
      </w:pPr>
    </w:p>
    <w:p w14:paraId="56976869" w14:textId="5E67DE18" w:rsidR="00A60E38" w:rsidRPr="00DB3962" w:rsidRDefault="00326DE4" w:rsidP="00326DE4">
      <w:pPr>
        <w:pStyle w:val="Sansinterligne"/>
        <w:rPr>
          <w:i/>
          <w:iCs/>
          <w:color w:val="1E73AC" w:themeColor="accent2" w:themeTint="BF"/>
          <w:lang w:val="en-GB"/>
        </w:rPr>
      </w:pPr>
      <w:r w:rsidRPr="00DB3962">
        <w:rPr>
          <w:i/>
          <w:iCs/>
          <w:color w:val="1E73AC" w:themeColor="accent2" w:themeTint="BF"/>
          <w:lang w:val="en-GB"/>
        </w:rPr>
        <w:t xml:space="preserve">*AFC and GDR </w:t>
      </w:r>
      <w:proofErr w:type="spellStart"/>
      <w:r w:rsidRPr="00DB3962">
        <w:rPr>
          <w:i/>
          <w:iCs/>
          <w:color w:val="1E73AC" w:themeColor="accent2" w:themeTint="BF"/>
          <w:lang w:val="en-GB"/>
        </w:rPr>
        <w:t>CohereX</w:t>
      </w:r>
      <w:proofErr w:type="spellEnd"/>
      <w:r w:rsidRPr="00DB3962">
        <w:rPr>
          <w:i/>
          <w:iCs/>
          <w:color w:val="1E73AC" w:themeColor="accent2" w:themeTint="BF"/>
          <w:lang w:val="en-GB"/>
        </w:rPr>
        <w:t xml:space="preserve"> scholarships </w:t>
      </w:r>
      <w:r w:rsidR="00DB3962">
        <w:rPr>
          <w:i/>
          <w:iCs/>
          <w:color w:val="1E73AC" w:themeColor="accent2" w:themeTint="BF"/>
          <w:lang w:val="en-GB"/>
        </w:rPr>
        <w:t>are</w:t>
      </w:r>
      <w:r w:rsidRPr="00DB3962">
        <w:rPr>
          <w:i/>
          <w:iCs/>
          <w:color w:val="1E73AC" w:themeColor="accent2" w:themeTint="BF"/>
          <w:lang w:val="en-GB"/>
        </w:rPr>
        <w:t xml:space="preserve"> available </w:t>
      </w:r>
      <w:r w:rsidR="00DB3962">
        <w:rPr>
          <w:i/>
          <w:iCs/>
          <w:color w:val="1E73AC" w:themeColor="accent2" w:themeTint="BF"/>
          <w:lang w:val="en-GB"/>
        </w:rPr>
        <w:t>for</w:t>
      </w:r>
      <w:r w:rsidR="00DB3962" w:rsidRPr="00DB3962">
        <w:rPr>
          <w:i/>
          <w:iCs/>
          <w:color w:val="1E73AC" w:themeColor="accent2" w:themeTint="BF"/>
          <w:lang w:val="en-GB"/>
        </w:rPr>
        <w:t xml:space="preserve"> </w:t>
      </w:r>
      <w:r w:rsidRPr="00DB3962">
        <w:rPr>
          <w:i/>
          <w:iCs/>
          <w:color w:val="1E73AC" w:themeColor="accent2" w:themeTint="BF"/>
          <w:lang w:val="en-GB"/>
        </w:rPr>
        <w:t xml:space="preserve">students </w:t>
      </w:r>
      <w:r w:rsidR="00DB3962">
        <w:rPr>
          <w:i/>
          <w:iCs/>
          <w:color w:val="1E73AC" w:themeColor="accent2" w:themeTint="BF"/>
          <w:lang w:val="en-GB"/>
        </w:rPr>
        <w:t>on</w:t>
      </w:r>
      <w:r w:rsidR="00DB3962" w:rsidRPr="00DB3962">
        <w:rPr>
          <w:i/>
          <w:iCs/>
          <w:color w:val="1E73AC" w:themeColor="accent2" w:themeTint="BF"/>
          <w:lang w:val="en-GB"/>
        </w:rPr>
        <w:t xml:space="preserve"> </w:t>
      </w:r>
      <w:r w:rsidRPr="00DB3962">
        <w:rPr>
          <w:i/>
          <w:iCs/>
          <w:color w:val="1E73AC" w:themeColor="accent2" w:themeTint="BF"/>
          <w:lang w:val="en-GB"/>
        </w:rPr>
        <w:t>application and selection.</w:t>
      </w:r>
    </w:p>
    <w:p w14:paraId="65AE385D" w14:textId="2EF558BF" w:rsidR="000438C2" w:rsidRPr="00326DE4" w:rsidRDefault="000438C2" w:rsidP="00E204FF">
      <w:pPr>
        <w:pStyle w:val="Sansinterligne"/>
        <w:rPr>
          <w:lang w:val="en-US"/>
        </w:rPr>
      </w:pPr>
    </w:p>
    <w:p w14:paraId="0E362B6A" w14:textId="155A640B" w:rsidR="00A60E38" w:rsidRPr="00326DE4" w:rsidRDefault="00771E36" w:rsidP="00E204FF">
      <w:pPr>
        <w:pStyle w:val="Sansinterligne"/>
        <w:rPr>
          <w:lang w:val="en-US"/>
        </w:rPr>
      </w:pPr>
      <w:r>
        <w:rPr>
          <w:rFonts w:ascii="Arial" w:hAnsi="Arial" w:cs="Arial"/>
          <w:b/>
          <w:noProof/>
          <w:color w:val="1E73AC" w:themeColor="accent2" w:themeTint="BF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70DE0CE" wp14:editId="521D9B29">
                <wp:simplePos x="0" y="0"/>
                <wp:positionH relativeFrom="margin">
                  <wp:posOffset>-85725</wp:posOffset>
                </wp:positionH>
                <wp:positionV relativeFrom="paragraph">
                  <wp:posOffset>81280</wp:posOffset>
                </wp:positionV>
                <wp:extent cx="5886450" cy="276225"/>
                <wp:effectExtent l="0" t="0" r="19050" b="2857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6450" cy="276225"/>
                        </a:xfrm>
                        <a:prstGeom prst="rect">
                          <a:avLst/>
                        </a:prstGeom>
                        <a:solidFill>
                          <a:srgbClr val="6C1A70"/>
                        </a:solidFill>
                        <a:ln>
                          <a:solidFill>
                            <a:srgbClr val="6C1A7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A30934" w14:textId="1B4B3406" w:rsidR="000438C2" w:rsidRPr="00326DE4" w:rsidRDefault="00326DE4" w:rsidP="000438C2">
                            <w:pPr>
                              <w:spacing w:before="0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 w:rsidRPr="00326DE4">
                              <w:rPr>
                                <w:rFonts w:ascii="Arial" w:eastAsia="Calibri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  <w:t xml:space="preserve">Reasoned opinion </w:t>
                            </w:r>
                            <w:r w:rsidR="00DB3962">
                              <w:rPr>
                                <w:rFonts w:ascii="Arial" w:eastAsia="Calibri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  <w:t>of</w:t>
                            </w:r>
                            <w:r w:rsidR="00DB3962" w:rsidRPr="00326DE4">
                              <w:rPr>
                                <w:rFonts w:ascii="Arial" w:eastAsia="Calibri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326DE4">
                              <w:rPr>
                                <w:rFonts w:ascii="Arial" w:eastAsia="Calibri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  <w:t>the Director of the unit (</w:t>
                            </w:r>
                            <w:r>
                              <w:rPr>
                                <w:rFonts w:ascii="Arial" w:eastAsia="Calibri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  <w:t>mandatory</w:t>
                            </w:r>
                            <w:r w:rsidRPr="00326DE4">
                              <w:rPr>
                                <w:rFonts w:ascii="Arial" w:eastAsia="Calibri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  <w:t>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0DE0CE" id="Rectangle 9" o:spid="_x0000_s1029" style="position:absolute;margin-left:-6.75pt;margin-top:6.4pt;width:463.5pt;height:21.75pt;z-index:25166438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" fillcolor="#6c1a70" strokecolor="#6c1a70" strokeweight="1pt">
                <v:textbox>
                  <w:txbxContent>
                    <w:p w14:paraId="49A30934" w14:textId="1B4B3406" w:rsidR="000438C2" w:rsidRPr="00326DE4" w:rsidRDefault="00326DE4" w:rsidP="000438C2">
                      <w:pPr>
                        <w:spacing w:before="0"/>
                        <w:rPr>
                          <w:color w:val="FFFFFF" w:themeColor="background1"/>
                          <w:lang w:val="en-US"/>
                        </w:rPr>
                      </w:pPr>
                      <w:r w:rsidRPr="00326DE4">
                        <w:rPr>
                          <w:rFonts w:ascii="Arial" w:eastAsia="Calibri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n-US"/>
                        </w:rPr>
                        <w:t xml:space="preserve">Reasoned opinion </w:t>
                      </w:r>
                      <w:r w:rsidR="00DB3962">
                        <w:rPr>
                          <w:rFonts w:ascii="Arial" w:eastAsia="Calibri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n-US"/>
                        </w:rPr>
                        <w:t>of</w:t>
                      </w:r>
                      <w:r w:rsidR="00DB3962" w:rsidRPr="00326DE4">
                        <w:rPr>
                          <w:rFonts w:ascii="Arial" w:eastAsia="Calibri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Pr="00326DE4">
                        <w:rPr>
                          <w:rFonts w:ascii="Arial" w:eastAsia="Calibri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n-US"/>
                        </w:rPr>
                        <w:t>the Director of the unit (</w:t>
                      </w:r>
                      <w:r>
                        <w:rPr>
                          <w:rFonts w:ascii="Arial" w:eastAsia="Calibri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n-US"/>
                        </w:rPr>
                        <w:t>mandatory</w:t>
                      </w:r>
                      <w:r w:rsidRPr="00326DE4">
                        <w:rPr>
                          <w:rFonts w:ascii="Arial" w:eastAsia="Calibri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n-US"/>
                        </w:rPr>
                        <w:t>).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0572E51" w14:textId="77777777" w:rsidR="00880244" w:rsidRPr="00326DE4" w:rsidRDefault="00880244" w:rsidP="00E204FF">
      <w:pPr>
        <w:pStyle w:val="Sansinterligne"/>
        <w:rPr>
          <w:lang w:val="en-US"/>
        </w:rPr>
      </w:pPr>
    </w:p>
    <w:p w14:paraId="1FC6710A" w14:textId="51C02CF0" w:rsidR="006D534A" w:rsidRDefault="006D534A" w:rsidP="00E204FF">
      <w:pPr>
        <w:pStyle w:val="Sansinterligne"/>
      </w:pPr>
      <w:r w:rsidRPr="00DB3962">
        <w:rPr>
          <w:rFonts w:ascii="Arial" w:hAnsi="Arial" w:cs="Arial"/>
          <w:b/>
          <w:bCs/>
          <w:color w:val="1E73AC" w:themeColor="accent2" w:themeTint="BF"/>
          <w:sz w:val="24"/>
          <w:szCs w:val="24"/>
          <w:lang w:val="en-GB"/>
        </w:rPr>
        <w:br/>
      </w:r>
      <w:r w:rsidR="00326DE4" w:rsidRPr="00326DE4">
        <w:rPr>
          <w:b/>
          <w:bCs/>
        </w:rPr>
        <w:t xml:space="preserve">Name of </w:t>
      </w:r>
      <w:r w:rsidR="00DB3962">
        <w:rPr>
          <w:b/>
          <w:bCs/>
        </w:rPr>
        <w:t xml:space="preserve">the </w:t>
      </w:r>
      <w:proofErr w:type="spellStart"/>
      <w:r w:rsidR="00DB3962">
        <w:rPr>
          <w:b/>
          <w:bCs/>
        </w:rPr>
        <w:t>Director</w:t>
      </w:r>
      <w:proofErr w:type="spellEnd"/>
      <w:r w:rsidR="00DB3962">
        <w:rPr>
          <w:b/>
          <w:bCs/>
        </w:rPr>
        <w:t xml:space="preserve"> of the </w:t>
      </w:r>
      <w:proofErr w:type="gramStart"/>
      <w:r w:rsidR="00326DE4" w:rsidRPr="00326DE4">
        <w:rPr>
          <w:b/>
          <w:bCs/>
        </w:rPr>
        <w:t>unit</w:t>
      </w:r>
      <w:r>
        <w:t>:</w:t>
      </w:r>
      <w:proofErr w:type="gramEnd"/>
      <w:r>
        <w:t xml:space="preserve"> </w:t>
      </w:r>
      <w:sdt>
        <w:sdtPr>
          <w:id w:val="588274983"/>
          <w:placeholder>
            <w:docPart w:val="E3F8E376182C46F7AFEDA8B7176892CF"/>
          </w:placeholder>
          <w:showingPlcHdr/>
          <w15:color w:val="CCFFFF"/>
        </w:sdtPr>
        <w:sdtEndPr/>
        <w:sdtContent>
          <w:r w:rsidRPr="002A2267">
            <w:rPr>
              <w:rStyle w:val="Textedelespacerserv"/>
            </w:rPr>
            <w:t>Cliquez ou appuyez ici pour entrer du texte.</w:t>
          </w:r>
        </w:sdtContent>
      </w:sdt>
    </w:p>
    <w:p w14:paraId="4B7B3DF1" w14:textId="4F6F7DA2" w:rsidR="00626D34" w:rsidRDefault="00326DE4" w:rsidP="00E204FF">
      <w:pPr>
        <w:pStyle w:val="Sansinterligne"/>
      </w:pPr>
      <w:proofErr w:type="gramStart"/>
      <w:r>
        <w:rPr>
          <w:b/>
          <w:bCs/>
        </w:rPr>
        <w:t>Date</w:t>
      </w:r>
      <w:r w:rsidR="006D534A">
        <w:t>:</w:t>
      </w:r>
      <w:proofErr w:type="gramEnd"/>
      <w:r w:rsidR="006D534A">
        <w:t xml:space="preserve"> </w:t>
      </w:r>
      <w:sdt>
        <w:sdtPr>
          <w:id w:val="-779869152"/>
          <w:placeholder>
            <w:docPart w:val="9FB3699F1AD744E0B1B87BA74BC539DF"/>
          </w:placeholder>
          <w:showingPlcHdr/>
          <w15:color w:val="CCFFFF"/>
        </w:sdtPr>
        <w:sdtEndPr/>
        <w:sdtContent>
          <w:r w:rsidR="006D534A" w:rsidRPr="002A2267">
            <w:rPr>
              <w:rStyle w:val="Textedelespacerserv"/>
            </w:rPr>
            <w:t>Cliquez ou appuyez ici pour entrer du texte.</w:t>
          </w:r>
        </w:sdtContent>
      </w:sdt>
    </w:p>
    <w:p w14:paraId="4C6D2E8B" w14:textId="2F95B66E" w:rsidR="00A60E38" w:rsidRDefault="006D534A" w:rsidP="00E204FF">
      <w:pPr>
        <w:pStyle w:val="Sansinterligne"/>
      </w:pPr>
      <w:proofErr w:type="gramStart"/>
      <w:r w:rsidRPr="00A60E38">
        <w:rPr>
          <w:b/>
          <w:bCs/>
        </w:rPr>
        <w:t>Signature</w:t>
      </w:r>
      <w:r w:rsidR="00E513FA">
        <w:t>:</w:t>
      </w:r>
      <w:proofErr w:type="gramEnd"/>
      <w:r w:rsidR="00E513FA">
        <w:t xml:space="preserve"> </w:t>
      </w:r>
    </w:p>
    <w:p w14:paraId="305FD533" w14:textId="77777777" w:rsidR="006752C0" w:rsidRDefault="006752C0" w:rsidP="00E204FF">
      <w:pPr>
        <w:pStyle w:val="Sansinterligne"/>
      </w:pPr>
    </w:p>
    <w:p w14:paraId="4483179F" w14:textId="33F8FC40" w:rsidR="00A60E38" w:rsidRDefault="00A60E38" w:rsidP="00E204FF">
      <w:pPr>
        <w:pStyle w:val="Sansinterligne"/>
      </w:pPr>
    </w:p>
    <w:p w14:paraId="71F1EC9A" w14:textId="473A704E" w:rsidR="00A60E38" w:rsidRDefault="00A60E38" w:rsidP="00E204FF">
      <w:pPr>
        <w:pStyle w:val="Sansinterligne"/>
      </w:pPr>
    </w:p>
    <w:p w14:paraId="61E1F9F8" w14:textId="33B756FC" w:rsidR="00326DE4" w:rsidRDefault="00326DE4" w:rsidP="00E204FF">
      <w:pPr>
        <w:pStyle w:val="Sansinterligne"/>
        <w:rPr>
          <w:b/>
          <w:bCs/>
        </w:rPr>
      </w:pPr>
      <w:proofErr w:type="spellStart"/>
      <w:proofErr w:type="gramStart"/>
      <w:r>
        <w:rPr>
          <w:b/>
          <w:bCs/>
        </w:rPr>
        <w:t>A</w:t>
      </w:r>
      <w:r w:rsidRPr="00326DE4">
        <w:rPr>
          <w:b/>
          <w:bCs/>
        </w:rPr>
        <w:t>pplicant</w:t>
      </w:r>
      <w:proofErr w:type="spellEnd"/>
      <w:r w:rsidR="00DB3962">
        <w:rPr>
          <w:b/>
          <w:bCs/>
        </w:rPr>
        <w:t>:</w:t>
      </w:r>
      <w:proofErr w:type="gramEnd"/>
    </w:p>
    <w:p w14:paraId="799B9E23" w14:textId="366F2B6E" w:rsidR="006D534A" w:rsidRDefault="00326DE4" w:rsidP="00E204FF">
      <w:pPr>
        <w:pStyle w:val="Sansinterligne"/>
      </w:pPr>
      <w:proofErr w:type="gramStart"/>
      <w:r>
        <w:rPr>
          <w:b/>
          <w:bCs/>
        </w:rPr>
        <w:t>Date</w:t>
      </w:r>
      <w:r w:rsidR="006D534A">
        <w:t>:</w:t>
      </w:r>
      <w:proofErr w:type="gramEnd"/>
      <w:r w:rsidR="006D534A">
        <w:t xml:space="preserve"> </w:t>
      </w:r>
      <w:sdt>
        <w:sdtPr>
          <w:id w:val="-2137710115"/>
          <w:placeholder>
            <w:docPart w:val="018751023764430F8DC13B3777CE6167"/>
          </w:placeholder>
          <w:showingPlcHdr/>
          <w15:color w:val="CCFFFF"/>
        </w:sdtPr>
        <w:sdtEndPr/>
        <w:sdtContent>
          <w:r w:rsidR="000438C2" w:rsidRPr="002A2267">
            <w:rPr>
              <w:rStyle w:val="Textedelespacerserv"/>
            </w:rPr>
            <w:t>Cliquez ou appuyez ici pour entrer du texte.</w:t>
          </w:r>
        </w:sdtContent>
      </w:sdt>
    </w:p>
    <w:p w14:paraId="77543F22" w14:textId="7BFA01EE" w:rsidR="00A60E38" w:rsidRPr="00DB3962" w:rsidRDefault="006D534A" w:rsidP="00E204FF">
      <w:pPr>
        <w:pStyle w:val="Sansinterligne"/>
        <w:rPr>
          <w:lang w:val="en-GB"/>
        </w:rPr>
      </w:pPr>
      <w:proofErr w:type="gramStart"/>
      <w:r w:rsidRPr="00DB3962">
        <w:rPr>
          <w:b/>
          <w:bCs/>
          <w:lang w:val="en-GB"/>
        </w:rPr>
        <w:t>Signature </w:t>
      </w:r>
      <w:r w:rsidRPr="00DB3962">
        <w:rPr>
          <w:lang w:val="en-GB"/>
        </w:rPr>
        <w:t>:</w:t>
      </w:r>
      <w:proofErr w:type="gramEnd"/>
    </w:p>
    <w:p w14:paraId="26CC725B" w14:textId="02BB315C" w:rsidR="00E513FA" w:rsidRPr="00DB3962" w:rsidRDefault="00E513FA" w:rsidP="006D534A">
      <w:pPr>
        <w:pStyle w:val="Sansinterligne"/>
        <w:rPr>
          <w:rFonts w:ascii="Arial" w:hAnsi="Arial" w:cs="Arial"/>
          <w:b/>
          <w:bCs/>
          <w:color w:val="1E73AC" w:themeColor="accent2" w:themeTint="BF"/>
          <w:sz w:val="24"/>
          <w:szCs w:val="24"/>
          <w:lang w:val="en-GB"/>
        </w:rPr>
      </w:pPr>
    </w:p>
    <w:p w14:paraId="626E836D" w14:textId="77777777" w:rsidR="00326DE4" w:rsidRPr="00DB3962" w:rsidRDefault="00326DE4" w:rsidP="006D534A">
      <w:pPr>
        <w:pStyle w:val="Sansinterligne"/>
        <w:rPr>
          <w:rFonts w:ascii="Arial" w:hAnsi="Arial" w:cs="Arial"/>
          <w:b/>
          <w:bCs/>
          <w:color w:val="1E73AC" w:themeColor="accent2" w:themeTint="BF"/>
          <w:sz w:val="24"/>
          <w:szCs w:val="24"/>
          <w:lang w:val="en-GB"/>
        </w:rPr>
      </w:pPr>
    </w:p>
    <w:p w14:paraId="568623D5" w14:textId="1D29AA14" w:rsidR="00E513FA" w:rsidRPr="00DB3962" w:rsidRDefault="000438C2" w:rsidP="006D534A">
      <w:pPr>
        <w:pStyle w:val="Sansinterligne"/>
        <w:rPr>
          <w:rFonts w:ascii="Arial" w:hAnsi="Arial" w:cs="Arial"/>
          <w:b/>
          <w:bCs/>
          <w:color w:val="1E73AC" w:themeColor="accent2" w:themeTint="BF"/>
          <w:sz w:val="24"/>
          <w:szCs w:val="24"/>
          <w:lang w:val="en-GB"/>
        </w:rPr>
      </w:pPr>
      <w:r>
        <w:rPr>
          <w:rFonts w:ascii="Arial" w:hAnsi="Arial" w:cs="Arial"/>
          <w:b/>
          <w:noProof/>
          <w:color w:val="1E73AC" w:themeColor="accent2" w:themeTint="BF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0006728" wp14:editId="3B34C532">
                <wp:simplePos x="0" y="0"/>
                <wp:positionH relativeFrom="margin">
                  <wp:align>center</wp:align>
                </wp:positionH>
                <wp:positionV relativeFrom="paragraph">
                  <wp:posOffset>123190</wp:posOffset>
                </wp:positionV>
                <wp:extent cx="5886450" cy="266700"/>
                <wp:effectExtent l="0" t="0" r="19050" b="1905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6450" cy="266700"/>
                        </a:xfrm>
                        <a:prstGeom prst="rect">
                          <a:avLst/>
                        </a:prstGeom>
                        <a:solidFill>
                          <a:srgbClr val="6C1A70"/>
                        </a:solidFill>
                        <a:ln>
                          <a:solidFill>
                            <a:srgbClr val="6C1A7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4DD732" w14:textId="475EF423" w:rsidR="000438C2" w:rsidRPr="00326DE4" w:rsidRDefault="00326DE4" w:rsidP="000438C2">
                            <w:pPr>
                              <w:spacing w:before="0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 w:rsidRPr="00326DE4">
                              <w:rPr>
                                <w:rFonts w:ascii="Arial" w:eastAsia="Calibri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  <w:t xml:space="preserve">Additional information to confirm your </w:t>
                            </w:r>
                            <w:proofErr w:type="gramStart"/>
                            <w:r w:rsidRPr="00326DE4">
                              <w:rPr>
                                <w:rFonts w:ascii="Arial" w:eastAsia="Calibri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  <w:t>registration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006728" id="Rectangle 10" o:spid="_x0000_s1030" style="position:absolute;margin-left:0;margin-top:9.7pt;width:463.5pt;height:21pt;z-index:25166643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" fillcolor="#6c1a70" strokecolor="#6c1a70" strokeweight="1pt">
                <v:textbox>
                  <w:txbxContent>
                    <w:p w14:paraId="224DD732" w14:textId="475EF423" w:rsidR="000438C2" w:rsidRPr="00326DE4" w:rsidRDefault="00326DE4" w:rsidP="000438C2">
                      <w:pPr>
                        <w:spacing w:before="0"/>
                        <w:rPr>
                          <w:color w:val="FFFFFF" w:themeColor="background1"/>
                          <w:lang w:val="en-US"/>
                        </w:rPr>
                      </w:pPr>
                      <w:r w:rsidRPr="00326DE4">
                        <w:rPr>
                          <w:rFonts w:ascii="Arial" w:eastAsia="Calibri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n-US"/>
                        </w:rPr>
                        <w:t xml:space="preserve">Additional information to confirm your </w:t>
                      </w:r>
                      <w:proofErr w:type="gramStart"/>
                      <w:r w:rsidRPr="00326DE4">
                        <w:rPr>
                          <w:rFonts w:ascii="Arial" w:eastAsia="Calibri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n-US"/>
                        </w:rPr>
                        <w:t>registration</w:t>
                      </w:r>
                      <w:proofErr w:type="gramEnd"/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7FE8226" w14:textId="77777777" w:rsidR="00880244" w:rsidRPr="00DB3962" w:rsidRDefault="00880244" w:rsidP="006D534A">
      <w:pPr>
        <w:pStyle w:val="Sansinterligne"/>
        <w:rPr>
          <w:rFonts w:ascii="Arial" w:hAnsi="Arial" w:cs="Arial"/>
          <w:b/>
          <w:bCs/>
          <w:color w:val="1E73AC" w:themeColor="accent2" w:themeTint="BF"/>
          <w:sz w:val="24"/>
          <w:szCs w:val="24"/>
          <w:lang w:val="en-GB"/>
        </w:rPr>
      </w:pPr>
    </w:p>
    <w:p w14:paraId="560AC7AC" w14:textId="0CDB7661" w:rsidR="00326DE4" w:rsidRPr="00326DE4" w:rsidRDefault="006D534A" w:rsidP="00326DE4">
      <w:pPr>
        <w:pStyle w:val="Sansinterligne"/>
        <w:rPr>
          <w:b/>
          <w:bCs/>
          <w:lang w:val="en-US"/>
        </w:rPr>
      </w:pPr>
      <w:r w:rsidRPr="00326DE4">
        <w:rPr>
          <w:lang w:val="en-US"/>
        </w:rPr>
        <w:br/>
      </w:r>
    </w:p>
    <w:p w14:paraId="2F667DCA" w14:textId="29AD15C6" w:rsidR="006D534A" w:rsidRPr="00326DE4" w:rsidRDefault="00E77079" w:rsidP="00326DE4">
      <w:pPr>
        <w:pStyle w:val="Sansinterligne"/>
        <w:rPr>
          <w:lang w:val="en-US"/>
        </w:rPr>
      </w:pPr>
      <w:r>
        <w:rPr>
          <w:b/>
          <w:bCs/>
          <w:lang w:val="en-US"/>
        </w:rPr>
        <w:t>Short description of</w:t>
      </w:r>
      <w:r w:rsidR="00326DE4" w:rsidRPr="00326DE4">
        <w:rPr>
          <w:b/>
          <w:bCs/>
          <w:lang w:val="en-US"/>
        </w:rPr>
        <w:t xml:space="preserve"> your activities</w:t>
      </w:r>
      <w:r w:rsidR="006D534A" w:rsidRPr="00326DE4">
        <w:rPr>
          <w:lang w:val="en-US"/>
        </w:rPr>
        <w:t xml:space="preserve">: </w:t>
      </w:r>
    </w:p>
    <w:sdt>
      <w:sdtPr>
        <w:id w:val="-1456167960"/>
        <w:placeholder>
          <w:docPart w:val="FD47CCFBAC424F5FAFD2C4BCADB86313"/>
        </w:placeholder>
        <w:showingPlcHdr/>
        <w15:color w:val="CCFFFF"/>
      </w:sdtPr>
      <w:sdtEndPr/>
      <w:sdtContent>
        <w:p w14:paraId="09B9D2FF" w14:textId="20962523" w:rsidR="00626D34" w:rsidRDefault="006D534A" w:rsidP="00E204FF">
          <w:pPr>
            <w:pStyle w:val="Sansinterligne"/>
          </w:pPr>
          <w:r w:rsidRPr="002A2267">
            <w:rPr>
              <w:rStyle w:val="Textedelespacerserv"/>
            </w:rPr>
            <w:t>Cliquez ou appuyez ici pour entrer du texte.</w:t>
          </w:r>
        </w:p>
      </w:sdtContent>
    </w:sdt>
    <w:p w14:paraId="339703D4" w14:textId="77777777" w:rsidR="00E513FA" w:rsidRDefault="00E513FA" w:rsidP="00E204FF">
      <w:pPr>
        <w:pStyle w:val="Sansinterligne"/>
      </w:pPr>
    </w:p>
    <w:p w14:paraId="52B405DB" w14:textId="77777777" w:rsidR="00E513FA" w:rsidRDefault="00E513FA" w:rsidP="00E204FF">
      <w:pPr>
        <w:pStyle w:val="Sansinterligne"/>
      </w:pPr>
    </w:p>
    <w:p w14:paraId="53A56C28" w14:textId="77777777" w:rsidR="00E513FA" w:rsidRPr="00A60E38" w:rsidRDefault="00E513FA" w:rsidP="00E204FF">
      <w:pPr>
        <w:pStyle w:val="Sansinterligne"/>
        <w:rPr>
          <w:b/>
          <w:bCs/>
        </w:rPr>
      </w:pPr>
    </w:p>
    <w:p w14:paraId="3B1B6E95" w14:textId="1D15374C" w:rsidR="006D534A" w:rsidRDefault="00326DE4" w:rsidP="00E204FF">
      <w:pPr>
        <w:pStyle w:val="Sansinterligne"/>
      </w:pPr>
      <w:proofErr w:type="spellStart"/>
      <w:r w:rsidRPr="00326DE4">
        <w:rPr>
          <w:b/>
          <w:bCs/>
        </w:rPr>
        <w:t>Why</w:t>
      </w:r>
      <w:proofErr w:type="spellEnd"/>
      <w:r w:rsidRPr="00326DE4">
        <w:rPr>
          <w:b/>
          <w:bCs/>
        </w:rPr>
        <w:t xml:space="preserve"> do </w:t>
      </w:r>
      <w:proofErr w:type="spellStart"/>
      <w:r w:rsidRPr="00326DE4">
        <w:rPr>
          <w:b/>
          <w:bCs/>
        </w:rPr>
        <w:t>you</w:t>
      </w:r>
      <w:proofErr w:type="spellEnd"/>
      <w:r w:rsidRPr="00326DE4">
        <w:rPr>
          <w:b/>
          <w:bCs/>
        </w:rPr>
        <w:t xml:space="preserve"> </w:t>
      </w:r>
      <w:proofErr w:type="spellStart"/>
      <w:r w:rsidRPr="00326DE4">
        <w:rPr>
          <w:b/>
          <w:bCs/>
        </w:rPr>
        <w:t>need</w:t>
      </w:r>
      <w:proofErr w:type="spellEnd"/>
      <w:r w:rsidRPr="00326DE4">
        <w:rPr>
          <w:b/>
          <w:bCs/>
        </w:rPr>
        <w:t xml:space="preserve"> </w:t>
      </w:r>
      <w:proofErr w:type="spellStart"/>
      <w:r w:rsidRPr="00326DE4">
        <w:rPr>
          <w:b/>
          <w:bCs/>
        </w:rPr>
        <w:t>this</w:t>
      </w:r>
      <w:proofErr w:type="spellEnd"/>
      <w:r w:rsidRPr="00326DE4">
        <w:rPr>
          <w:b/>
          <w:bCs/>
        </w:rPr>
        <w:t xml:space="preserve"> </w:t>
      </w:r>
      <w:proofErr w:type="gramStart"/>
      <w:r w:rsidRPr="00326DE4">
        <w:rPr>
          <w:b/>
          <w:bCs/>
        </w:rPr>
        <w:t>training?:</w:t>
      </w:r>
      <w:proofErr w:type="gramEnd"/>
      <w:r w:rsidR="00F414AB" w:rsidRPr="00326DE4">
        <w:rPr>
          <w:b/>
          <w:bCs/>
        </w:rPr>
        <w:br/>
      </w:r>
      <w:sdt>
        <w:sdtPr>
          <w:id w:val="683632209"/>
          <w:placeholder>
            <w:docPart w:val="CFB25CDF2647430C8ABB77BA72EA9AF6"/>
          </w:placeholder>
          <w:showingPlcHdr/>
          <w15:color w:val="CCFFFF"/>
        </w:sdtPr>
        <w:sdtEndPr/>
        <w:sdtContent>
          <w:r w:rsidR="00F414AB" w:rsidRPr="002A2267">
            <w:rPr>
              <w:rStyle w:val="Textedelespacerserv"/>
            </w:rPr>
            <w:t>Cliquez ou appuyez ici pour entrer du texte.</w:t>
          </w:r>
        </w:sdtContent>
      </w:sdt>
    </w:p>
    <w:p w14:paraId="6BAAE36B" w14:textId="10B4FEA1" w:rsidR="00F414AB" w:rsidRDefault="00F414AB" w:rsidP="00E204FF">
      <w:pPr>
        <w:pStyle w:val="Sansinterligne"/>
      </w:pPr>
    </w:p>
    <w:p w14:paraId="0A992D13" w14:textId="3162E96D" w:rsidR="00F414AB" w:rsidRDefault="00F414AB" w:rsidP="00E204FF">
      <w:pPr>
        <w:pStyle w:val="Sansinterligne"/>
      </w:pPr>
    </w:p>
    <w:p w14:paraId="3AA1C4ED" w14:textId="6B0C9921" w:rsidR="00F414AB" w:rsidRDefault="00F414AB" w:rsidP="00E204FF">
      <w:pPr>
        <w:pStyle w:val="Sansinterligne"/>
      </w:pPr>
    </w:p>
    <w:p w14:paraId="545994AF" w14:textId="4E916879" w:rsidR="00326DE4" w:rsidRPr="00DB3962" w:rsidRDefault="00326DE4" w:rsidP="00E204FF">
      <w:pPr>
        <w:pStyle w:val="Sansinterligne"/>
        <w:rPr>
          <w:b/>
          <w:bCs/>
          <w:lang w:val="en-GB"/>
        </w:rPr>
      </w:pPr>
      <w:r w:rsidRPr="00DB3962">
        <w:rPr>
          <w:b/>
          <w:bCs/>
          <w:lang w:val="en-GB"/>
        </w:rPr>
        <w:t xml:space="preserve">What do you expect from </w:t>
      </w:r>
      <w:r w:rsidR="00E77079">
        <w:rPr>
          <w:b/>
          <w:bCs/>
          <w:lang w:val="en-GB"/>
        </w:rPr>
        <w:t xml:space="preserve">this </w:t>
      </w:r>
      <w:proofErr w:type="gramStart"/>
      <w:r w:rsidR="00E77079">
        <w:rPr>
          <w:b/>
          <w:bCs/>
          <w:lang w:val="en-GB"/>
        </w:rPr>
        <w:t>training</w:t>
      </w:r>
      <w:r w:rsidRPr="00DB3962">
        <w:rPr>
          <w:b/>
          <w:bCs/>
          <w:lang w:val="en-GB"/>
        </w:rPr>
        <w:t>?:</w:t>
      </w:r>
      <w:proofErr w:type="gramEnd"/>
    </w:p>
    <w:p w14:paraId="52BFD548" w14:textId="4F24DDB0" w:rsidR="00F414AB" w:rsidRDefault="00DA50DB" w:rsidP="00E204FF">
      <w:pPr>
        <w:pStyle w:val="Sansinterligne"/>
      </w:pPr>
      <w:sdt>
        <w:sdtPr>
          <w:id w:val="-1098252714"/>
          <w:placeholder>
            <w:docPart w:val="9A6BE19CB35F46E1B363CB474D623286"/>
          </w:placeholder>
          <w:showingPlcHdr/>
          <w15:color w:val="CCFFFF"/>
        </w:sdtPr>
        <w:sdtEndPr/>
        <w:sdtContent>
          <w:r w:rsidR="00F414AB" w:rsidRPr="002A2267">
            <w:rPr>
              <w:rStyle w:val="Textedelespacerserv"/>
            </w:rPr>
            <w:t>Cliquez ou appuyez ici pour entrer du texte.</w:t>
          </w:r>
        </w:sdtContent>
      </w:sdt>
    </w:p>
    <w:p w14:paraId="286FFB78" w14:textId="7D23CEEC" w:rsidR="00F414AB" w:rsidRDefault="00F414AB" w:rsidP="00E204FF">
      <w:pPr>
        <w:pStyle w:val="Sansinterligne"/>
      </w:pPr>
    </w:p>
    <w:p w14:paraId="61C6368F" w14:textId="0C27EB7C" w:rsidR="00F414AB" w:rsidRDefault="00F414AB" w:rsidP="00E204FF">
      <w:pPr>
        <w:pStyle w:val="Sansinterligne"/>
      </w:pPr>
    </w:p>
    <w:p w14:paraId="16A05809" w14:textId="205DFE9A" w:rsidR="00F414AB" w:rsidRDefault="00F414AB" w:rsidP="00E204FF">
      <w:pPr>
        <w:pStyle w:val="Sansinterligne"/>
      </w:pPr>
    </w:p>
    <w:p w14:paraId="50FD2FAA" w14:textId="1094E299" w:rsidR="00F414AB" w:rsidRPr="00326DE4" w:rsidRDefault="00326DE4" w:rsidP="00E204FF">
      <w:pPr>
        <w:pStyle w:val="Sansinterligne"/>
        <w:rPr>
          <w:b/>
          <w:bCs/>
          <w:lang w:val="en-US"/>
        </w:rPr>
      </w:pPr>
      <w:r w:rsidRPr="00326DE4">
        <w:rPr>
          <w:b/>
          <w:bCs/>
          <w:lang w:val="en-US"/>
        </w:rPr>
        <w:t xml:space="preserve">Applying for a grant </w:t>
      </w:r>
      <w:sdt>
        <w:sdtPr>
          <w:rPr>
            <w:b/>
            <w:bCs/>
            <w:lang w:val="en-US"/>
          </w:rPr>
          <w:id w:val="1753165855"/>
          <w15:color w:val="CCFFFF"/>
          <w14:checkbox>
            <w14:checked w14:val="0"/>
            <w14:checkedState w14:val="0425" w14:font="Arial"/>
            <w14:uncheckedState w14:val="2610" w14:font="MS Gothic"/>
          </w14:checkbox>
        </w:sdtPr>
        <w:sdtEndPr/>
        <w:sdtContent>
          <w:r w:rsidR="00F414AB" w:rsidRPr="00326DE4">
            <w:rPr>
              <w:rFonts w:ascii="MS Gothic" w:eastAsia="MS Gothic" w:hAnsi="MS Gothic" w:hint="eastAsia"/>
              <w:b/>
              <w:bCs/>
              <w:lang w:val="en-US"/>
            </w:rPr>
            <w:t>☐</w:t>
          </w:r>
        </w:sdtContent>
      </w:sdt>
    </w:p>
    <w:p w14:paraId="1CC6ABAA" w14:textId="01247307" w:rsidR="00F414AB" w:rsidRPr="00326DE4" w:rsidRDefault="00F414AB" w:rsidP="00E204FF">
      <w:pPr>
        <w:pStyle w:val="Sansinterligne"/>
        <w:rPr>
          <w:lang w:val="en-US"/>
        </w:rPr>
      </w:pPr>
    </w:p>
    <w:p w14:paraId="6E5D7D93" w14:textId="13A76CCA" w:rsidR="00F414AB" w:rsidRPr="00326DE4" w:rsidRDefault="00F414AB" w:rsidP="00E204FF">
      <w:pPr>
        <w:pStyle w:val="Sansinterligne"/>
        <w:rPr>
          <w:b/>
          <w:bCs/>
          <w:lang w:val="en-US"/>
        </w:rPr>
      </w:pPr>
    </w:p>
    <w:p w14:paraId="19052E1E" w14:textId="3AC5C15A" w:rsidR="00F414AB" w:rsidRPr="00326DE4" w:rsidRDefault="00F414AB" w:rsidP="00E204FF">
      <w:pPr>
        <w:pStyle w:val="Sansinterligne"/>
        <w:rPr>
          <w:lang w:val="en-US"/>
        </w:rPr>
      </w:pPr>
      <w:r w:rsidRPr="00326DE4">
        <w:rPr>
          <w:b/>
          <w:bCs/>
          <w:lang w:val="en-US"/>
        </w:rPr>
        <w:t>Motivation</w:t>
      </w:r>
      <w:r w:rsidR="00A60E38" w:rsidRPr="00326DE4">
        <w:rPr>
          <w:b/>
          <w:bCs/>
          <w:lang w:val="en-US"/>
        </w:rPr>
        <w:t>s</w:t>
      </w:r>
      <w:r w:rsidRPr="00326DE4">
        <w:rPr>
          <w:lang w:val="en-US"/>
        </w:rPr>
        <w:t xml:space="preserve">: </w:t>
      </w:r>
    </w:p>
    <w:sdt>
      <w:sdtPr>
        <w:id w:val="606166878"/>
        <w:placeholder>
          <w:docPart w:val="02C1FE11761E4941A700FF9BBEC3EC41"/>
        </w:placeholder>
        <w:showingPlcHdr/>
        <w15:color w:val="CCFFFF"/>
      </w:sdtPr>
      <w:sdtEndPr/>
      <w:sdtContent>
        <w:p w14:paraId="2A654FBE" w14:textId="62C3E3F7" w:rsidR="00F414AB" w:rsidRDefault="00F414AB" w:rsidP="00E204FF">
          <w:pPr>
            <w:pStyle w:val="Sansinterligne"/>
          </w:pPr>
          <w:r w:rsidRPr="002A2267">
            <w:rPr>
              <w:rStyle w:val="Textedelespacerserv"/>
            </w:rPr>
            <w:t>Cliquez ou appuyez ici pour entrer du texte.</w:t>
          </w:r>
        </w:p>
      </w:sdtContent>
    </w:sdt>
    <w:p w14:paraId="100D7072" w14:textId="108F2B51" w:rsidR="00F414AB" w:rsidRDefault="00F414AB" w:rsidP="00E204FF">
      <w:pPr>
        <w:pStyle w:val="Sansinterligne"/>
      </w:pPr>
    </w:p>
    <w:p w14:paraId="5F7D73E0" w14:textId="6AD35414" w:rsidR="00F414AB" w:rsidRDefault="00F414AB" w:rsidP="00E204FF">
      <w:pPr>
        <w:pStyle w:val="Sansinterligne"/>
      </w:pPr>
    </w:p>
    <w:p w14:paraId="484D7F32" w14:textId="187615A4" w:rsidR="00F414AB" w:rsidRPr="00326DE4" w:rsidRDefault="00326DE4" w:rsidP="00E204FF">
      <w:pPr>
        <w:pStyle w:val="Sansinterligne"/>
        <w:rPr>
          <w:b/>
          <w:bCs/>
          <w:lang w:val="en-US"/>
        </w:rPr>
      </w:pPr>
      <w:r w:rsidRPr="00326DE4">
        <w:rPr>
          <w:b/>
          <w:bCs/>
          <w:lang w:val="en-US"/>
        </w:rPr>
        <w:t>Please specify if you would like to be accommodated on site</w:t>
      </w:r>
      <w:r w:rsidR="00F414AB" w:rsidRPr="00326DE4">
        <w:rPr>
          <w:b/>
          <w:bCs/>
          <w:lang w:val="en-US"/>
        </w:rPr>
        <w:t>:</w:t>
      </w:r>
    </w:p>
    <w:p w14:paraId="6029DAA6" w14:textId="40B5F343" w:rsidR="00F414AB" w:rsidRPr="00326DE4" w:rsidRDefault="00F414AB" w:rsidP="00E204FF">
      <w:pPr>
        <w:pStyle w:val="Sansinterligne"/>
        <w:rPr>
          <w:lang w:val="en-US"/>
        </w:rPr>
      </w:pPr>
    </w:p>
    <w:p w14:paraId="1F422CD4" w14:textId="2F7A7ECB" w:rsidR="00F414AB" w:rsidRPr="0006568A" w:rsidRDefault="00DA50DB" w:rsidP="00E204FF">
      <w:pPr>
        <w:pStyle w:val="Sansinterligne"/>
      </w:pPr>
      <w:sdt>
        <w:sdtPr>
          <w:id w:val="1465468566"/>
          <w15:color w:val="CCFFFF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414AB">
            <w:rPr>
              <w:rFonts w:ascii="MS Gothic" w:eastAsia="MS Gothic" w:hAnsi="MS Gothic" w:hint="eastAsia"/>
            </w:rPr>
            <w:t>☐</w:t>
          </w:r>
        </w:sdtContent>
      </w:sdt>
      <w:r w:rsidR="00F414AB">
        <w:t xml:space="preserve"> </w:t>
      </w:r>
      <w:r w:rsidR="00326DE4">
        <w:t>Yes</w:t>
      </w:r>
      <w:r w:rsidR="00F414AB">
        <w:t xml:space="preserve"> </w:t>
      </w:r>
      <w:r w:rsidR="00F414AB">
        <w:tab/>
      </w:r>
      <w:r w:rsidR="00F414AB">
        <w:tab/>
      </w:r>
      <w:sdt>
        <w:sdtPr>
          <w:id w:val="-1418776686"/>
          <w15:color w:val="CCFFFF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B682E">
            <w:rPr>
              <w:rFonts w:ascii="MS Gothic" w:eastAsia="MS Gothic" w:hAnsi="MS Gothic" w:hint="eastAsia"/>
            </w:rPr>
            <w:t>☐</w:t>
          </w:r>
        </w:sdtContent>
      </w:sdt>
      <w:r w:rsidR="00F414AB">
        <w:t xml:space="preserve"> No</w:t>
      </w:r>
    </w:p>
    <w:sectPr w:rsidR="00F414AB" w:rsidRPr="0006568A" w:rsidSect="00FC2768">
      <w:headerReference w:type="default" r:id="rId10"/>
      <w:footerReference w:type="default" r:id="rId11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BF2067" w14:textId="77777777" w:rsidR="00626D34" w:rsidRDefault="00626D34" w:rsidP="000172E5">
      <w:pPr>
        <w:spacing w:after="0" w:line="240" w:lineRule="auto"/>
      </w:pPr>
      <w:r>
        <w:separator/>
      </w:r>
    </w:p>
  </w:endnote>
  <w:endnote w:type="continuationSeparator" w:id="0">
    <w:p w14:paraId="4406B2A6" w14:textId="77777777" w:rsidR="00626D34" w:rsidRDefault="00626D34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1E46053-F95C-48ED-8D09-B033188F0187}"/>
    <w:embedBold r:id="rId2" w:fontKey="{CEEB4436-A906-4733-AB9E-8CB80219ED37}"/>
    <w:embedItalic r:id="rId3" w:fontKey="{0BC19B5D-21CE-493C-8004-38929E1ED2DC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CABCB341-3E8E-4FA6-BA79-4165FD0F011F}"/>
    <w:embedBold r:id="rId5" w:fontKey="{3C764B91-44B7-4BE8-8B29-D225D0DA9ED7}"/>
    <w:embedItalic r:id="rId6" w:fontKey="{69006CFF-A7EB-44E5-9748-B094EB2FC059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2C5CB897-AA7C-41FD-8DC6-564698544B0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A8042368-1D3C-44FD-92A7-40417EF7E783}"/>
    <w:embedBold r:id="rId9" w:subsetted="1" w:fontKey="{C8C96516-B50C-4D87-B74E-C15351E4717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2B8583" w14:textId="7CB74046" w:rsidR="006145D8" w:rsidRPr="00326DE4" w:rsidRDefault="00326DE4" w:rsidP="00326DE4">
    <w:pPr>
      <w:pStyle w:val="Pieddepage"/>
      <w:rPr>
        <w:lang w:val="en-US"/>
      </w:rPr>
    </w:pPr>
    <w:r w:rsidRPr="00326DE4">
      <w:rPr>
        <w:rFonts w:ascii="Arial" w:eastAsia="Calibri" w:hAnsi="Arial" w:cs="Arial"/>
        <w:b/>
        <w:bCs/>
        <w:color w:val="6C1A70"/>
        <w:sz w:val="20"/>
        <w:szCs w:val="32"/>
        <w:lang w:val="en-US"/>
      </w:rPr>
      <w:t>Application to be submitted when registering (</w:t>
    </w:r>
    <w:r>
      <w:rPr>
        <w:rFonts w:ascii="Arial" w:eastAsia="Calibri" w:hAnsi="Arial" w:cs="Arial"/>
        <w:b/>
        <w:bCs/>
        <w:color w:val="6C1A70"/>
        <w:sz w:val="20"/>
        <w:szCs w:val="32"/>
        <w:lang w:val="en-US"/>
      </w:rPr>
      <w:t>mandatory</w:t>
    </w:r>
    <w:r w:rsidRPr="00326DE4">
      <w:rPr>
        <w:rFonts w:ascii="Arial" w:eastAsia="Calibri" w:hAnsi="Arial" w:cs="Arial"/>
        <w:b/>
        <w:bCs/>
        <w:color w:val="6C1A70"/>
        <w:sz w:val="20"/>
        <w:szCs w:val="32"/>
        <w:lang w:val="en-US"/>
      </w:rPr>
      <w:t>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8E3A5C" w14:textId="77777777" w:rsidR="00626D34" w:rsidRDefault="00626D34" w:rsidP="000172E5">
      <w:pPr>
        <w:spacing w:after="0" w:line="240" w:lineRule="auto"/>
      </w:pPr>
      <w:r>
        <w:separator/>
      </w:r>
    </w:p>
  </w:footnote>
  <w:footnote w:type="continuationSeparator" w:id="0">
    <w:p w14:paraId="7426AE8A" w14:textId="77777777" w:rsidR="00626D34" w:rsidRDefault="00626D34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33B64B" w14:textId="294AF434" w:rsidR="00626D34" w:rsidRDefault="009F723D" w:rsidP="00626D34">
    <w:pPr>
      <w:pStyle w:val="En-tte"/>
    </w:pPr>
    <w:r>
      <w:drawing>
        <wp:anchor distT="0" distB="0" distL="114300" distR="114300" simplePos="0" relativeHeight="251662336" behindDoc="1" locked="0" layoutInCell="1" allowOverlap="1" wp14:anchorId="00E53DEE" wp14:editId="16C03F6F">
          <wp:simplePos x="0" y="0"/>
          <wp:positionH relativeFrom="column">
            <wp:posOffset>4443730</wp:posOffset>
          </wp:positionH>
          <wp:positionV relativeFrom="paragraph">
            <wp:posOffset>-43906</wp:posOffset>
          </wp:positionV>
          <wp:extent cx="1618615" cy="656590"/>
          <wp:effectExtent l="0" t="0" r="635" b="0"/>
          <wp:wrapNone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8615" cy="6565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114300" distR="114300" simplePos="0" relativeHeight="251661312" behindDoc="1" locked="0" layoutInCell="1" allowOverlap="1" wp14:anchorId="1FDB4840" wp14:editId="7EFF2B9A">
          <wp:simplePos x="0" y="0"/>
          <wp:positionH relativeFrom="column">
            <wp:posOffset>2938780</wp:posOffset>
          </wp:positionH>
          <wp:positionV relativeFrom="paragraph">
            <wp:posOffset>-96429</wp:posOffset>
          </wp:positionV>
          <wp:extent cx="1200150" cy="733425"/>
          <wp:effectExtent l="0" t="0" r="0" b="9525"/>
          <wp:wrapNone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 5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0150" cy="7334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drawing>
        <wp:anchor distT="0" distB="0" distL="114300" distR="114300" simplePos="0" relativeHeight="251660288" behindDoc="1" locked="0" layoutInCell="1" allowOverlap="1" wp14:anchorId="61715127" wp14:editId="78D97309">
          <wp:simplePos x="0" y="0"/>
          <wp:positionH relativeFrom="column">
            <wp:posOffset>1586230</wp:posOffset>
          </wp:positionH>
          <wp:positionV relativeFrom="paragraph">
            <wp:posOffset>-156754</wp:posOffset>
          </wp:positionV>
          <wp:extent cx="1010920" cy="762000"/>
          <wp:effectExtent l="0" t="0" r="0" b="0"/>
          <wp:wrapNone/>
          <wp:docPr id="2" name="Image 2" descr="Une image contenant texte, signe, nuit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 descr="Une image contenant texte, signe, nuit&#10;&#10;Description générée automatiquement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0920" cy="76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drawing>
        <wp:anchor distT="0" distB="0" distL="114300" distR="114300" simplePos="0" relativeHeight="251659264" behindDoc="1" locked="0" layoutInCell="1" allowOverlap="1" wp14:anchorId="548A390C" wp14:editId="3B872C7B">
          <wp:simplePos x="0" y="0"/>
          <wp:positionH relativeFrom="column">
            <wp:posOffset>-223520</wp:posOffset>
          </wp:positionH>
          <wp:positionV relativeFrom="paragraph">
            <wp:posOffset>-225697</wp:posOffset>
          </wp:positionV>
          <wp:extent cx="1504950" cy="742950"/>
          <wp:effectExtent l="0" t="0" r="0" b="0"/>
          <wp:wrapNone/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04950" cy="742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DDA6CD0" w14:textId="77777777" w:rsidR="000172E5" w:rsidRPr="00311D4F" w:rsidRDefault="000172E5" w:rsidP="00311D4F">
    <w:pPr>
      <w:pStyle w:val="Sansinterlig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itre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nnex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epuce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epuce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enum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enum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6702B6"/>
    <w:multiLevelType w:val="hybridMultilevel"/>
    <w:tmpl w:val="14B005DC"/>
    <w:lvl w:ilvl="0" w:tplc="212E3BD0">
      <w:start w:val="5"/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enumro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itre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itre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itre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itre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56387852">
    <w:abstractNumId w:val="11"/>
  </w:num>
  <w:num w:numId="2" w16cid:durableId="1440027218">
    <w:abstractNumId w:val="7"/>
  </w:num>
  <w:num w:numId="3" w16cid:durableId="1112899582">
    <w:abstractNumId w:val="16"/>
  </w:num>
  <w:num w:numId="4" w16cid:durableId="695153433">
    <w:abstractNumId w:val="12"/>
  </w:num>
  <w:num w:numId="5" w16cid:durableId="1523283223">
    <w:abstractNumId w:val="13"/>
  </w:num>
  <w:num w:numId="6" w16cid:durableId="1911385332">
    <w:abstractNumId w:val="20"/>
  </w:num>
  <w:num w:numId="7" w16cid:durableId="296959971">
    <w:abstractNumId w:val="6"/>
  </w:num>
  <w:num w:numId="8" w16cid:durableId="721248973">
    <w:abstractNumId w:val="10"/>
  </w:num>
  <w:num w:numId="9" w16cid:durableId="26099996">
    <w:abstractNumId w:val="18"/>
  </w:num>
  <w:num w:numId="10" w16cid:durableId="815420048">
    <w:abstractNumId w:val="1"/>
  </w:num>
  <w:num w:numId="11" w16cid:durableId="1117329326">
    <w:abstractNumId w:val="5"/>
  </w:num>
  <w:num w:numId="12" w16cid:durableId="542669985">
    <w:abstractNumId w:val="0"/>
  </w:num>
  <w:num w:numId="13" w16cid:durableId="295335687">
    <w:abstractNumId w:val="2"/>
  </w:num>
  <w:num w:numId="14" w16cid:durableId="1128744601">
    <w:abstractNumId w:val="9"/>
  </w:num>
  <w:num w:numId="15" w16cid:durableId="955987524">
    <w:abstractNumId w:val="8"/>
  </w:num>
  <w:num w:numId="16" w16cid:durableId="1327322393">
    <w:abstractNumId w:val="17"/>
  </w:num>
  <w:num w:numId="17" w16cid:durableId="1298803865">
    <w:abstractNumId w:val="3"/>
  </w:num>
  <w:num w:numId="18" w16cid:durableId="762919516">
    <w:abstractNumId w:val="22"/>
  </w:num>
  <w:num w:numId="19" w16cid:durableId="684215013">
    <w:abstractNumId w:val="19"/>
  </w:num>
  <w:num w:numId="20" w16cid:durableId="1312372325">
    <w:abstractNumId w:val="15"/>
  </w:num>
  <w:num w:numId="21" w16cid:durableId="1963682807">
    <w:abstractNumId w:val="21"/>
  </w:num>
  <w:num w:numId="22" w16cid:durableId="563492630">
    <w:abstractNumId w:val="4"/>
  </w:num>
  <w:num w:numId="23" w16cid:durableId="1975594882">
    <w:abstractNumId w:val="1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forms" w:enforcement="0"/>
  <w:defaultTabStop w:val="720"/>
  <w:hyphenationZone w:val="425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6D34"/>
    <w:rsid w:val="000172E5"/>
    <w:rsid w:val="000438C2"/>
    <w:rsid w:val="00052382"/>
    <w:rsid w:val="0006568A"/>
    <w:rsid w:val="00076F0F"/>
    <w:rsid w:val="00084253"/>
    <w:rsid w:val="000D1F49"/>
    <w:rsid w:val="001036CE"/>
    <w:rsid w:val="001727CA"/>
    <w:rsid w:val="001825FD"/>
    <w:rsid w:val="001B663D"/>
    <w:rsid w:val="002164B2"/>
    <w:rsid w:val="002C56E6"/>
    <w:rsid w:val="00311D4F"/>
    <w:rsid w:val="00326DE4"/>
    <w:rsid w:val="00344849"/>
    <w:rsid w:val="00361E11"/>
    <w:rsid w:val="003F0847"/>
    <w:rsid w:val="0040090B"/>
    <w:rsid w:val="0046302A"/>
    <w:rsid w:val="00487D2D"/>
    <w:rsid w:val="004A219A"/>
    <w:rsid w:val="004C4E88"/>
    <w:rsid w:val="004D5D62"/>
    <w:rsid w:val="005112D0"/>
    <w:rsid w:val="00577E06"/>
    <w:rsid w:val="00583334"/>
    <w:rsid w:val="005A3BF7"/>
    <w:rsid w:val="005F2035"/>
    <w:rsid w:val="005F7990"/>
    <w:rsid w:val="006145D8"/>
    <w:rsid w:val="00615005"/>
    <w:rsid w:val="00626D34"/>
    <w:rsid w:val="0063739C"/>
    <w:rsid w:val="006752C0"/>
    <w:rsid w:val="006D534A"/>
    <w:rsid w:val="007147D7"/>
    <w:rsid w:val="00721761"/>
    <w:rsid w:val="00745184"/>
    <w:rsid w:val="00770F25"/>
    <w:rsid w:val="00771E36"/>
    <w:rsid w:val="007A1FF2"/>
    <w:rsid w:val="007A35A8"/>
    <w:rsid w:val="007B0A85"/>
    <w:rsid w:val="007C6A52"/>
    <w:rsid w:val="007D63B3"/>
    <w:rsid w:val="007F49CC"/>
    <w:rsid w:val="0081041C"/>
    <w:rsid w:val="0082043E"/>
    <w:rsid w:val="008307B2"/>
    <w:rsid w:val="0083118A"/>
    <w:rsid w:val="00846B76"/>
    <w:rsid w:val="008668C9"/>
    <w:rsid w:val="00880244"/>
    <w:rsid w:val="0088580B"/>
    <w:rsid w:val="008E203A"/>
    <w:rsid w:val="0091229C"/>
    <w:rsid w:val="00940E73"/>
    <w:rsid w:val="0098597D"/>
    <w:rsid w:val="009F619A"/>
    <w:rsid w:val="009F6DDE"/>
    <w:rsid w:val="009F723D"/>
    <w:rsid w:val="00A370A8"/>
    <w:rsid w:val="00A60E38"/>
    <w:rsid w:val="00AC23BB"/>
    <w:rsid w:val="00B337A2"/>
    <w:rsid w:val="00B37792"/>
    <w:rsid w:val="00BD4753"/>
    <w:rsid w:val="00BD5CB1"/>
    <w:rsid w:val="00BE62EE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D06C3D"/>
    <w:rsid w:val="00D16163"/>
    <w:rsid w:val="00DA50DB"/>
    <w:rsid w:val="00DB3962"/>
    <w:rsid w:val="00DB3FAD"/>
    <w:rsid w:val="00DB682E"/>
    <w:rsid w:val="00DD2FC6"/>
    <w:rsid w:val="00E204FF"/>
    <w:rsid w:val="00E513FA"/>
    <w:rsid w:val="00E61C09"/>
    <w:rsid w:val="00E77079"/>
    <w:rsid w:val="00EB3B58"/>
    <w:rsid w:val="00EC7359"/>
    <w:rsid w:val="00EE3054"/>
    <w:rsid w:val="00F00606"/>
    <w:rsid w:val="00F01256"/>
    <w:rsid w:val="00F06433"/>
    <w:rsid w:val="00F1235C"/>
    <w:rsid w:val="00F12965"/>
    <w:rsid w:val="00F37152"/>
    <w:rsid w:val="00F414AB"/>
    <w:rsid w:val="00F65AD2"/>
    <w:rsid w:val="00FC2768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  <w14:docId w14:val="46D52B3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fr-FR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E513FA"/>
    <w:pPr>
      <w:spacing w:before="200"/>
    </w:pPr>
  </w:style>
  <w:style w:type="paragraph" w:styleId="Titre1">
    <w:name w:val="heading 1"/>
    <w:basedOn w:val="Normal"/>
    <w:link w:val="Titre1C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Titre2">
    <w:name w:val="heading 2"/>
    <w:basedOn w:val="Normal"/>
    <w:link w:val="Titre2C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itre3">
    <w:name w:val="heading 3"/>
    <w:basedOn w:val="Normal"/>
    <w:next w:val="Normal"/>
    <w:link w:val="Titre3C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itre4">
    <w:name w:val="heading 4"/>
    <w:basedOn w:val="Normal"/>
    <w:link w:val="Titre4C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itre5">
    <w:name w:val="heading 5"/>
    <w:basedOn w:val="Titre2"/>
    <w:link w:val="Titre5C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itre6">
    <w:name w:val="heading 6"/>
    <w:basedOn w:val="Normal"/>
    <w:next w:val="Normal"/>
    <w:link w:val="Titre6C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1"/>
    <w:rsid w:val="006145D8"/>
    <w:rPr>
      <w:rFonts w:asciiTheme="majorHAnsi" w:hAnsiTheme="majorHAnsi"/>
      <w:b/>
    </w:rPr>
  </w:style>
  <w:style w:type="character" w:styleId="Mot-dise">
    <w:name w:val="Hashtag"/>
    <w:basedOn w:val="Policepardfaut"/>
    <w:uiPriority w:val="99"/>
    <w:semiHidden/>
    <w:rsid w:val="00CD4532"/>
    <w:rPr>
      <w:color w:val="2B579A"/>
      <w:shd w:val="clear" w:color="auto" w:fill="E6E6E6"/>
    </w:rPr>
  </w:style>
  <w:style w:type="paragraph" w:customStyle="1" w:styleId="Listenumrote">
    <w:name w:val="Liste numérotée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ardfaut">
    <w:name w:val="Par défau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itre2Car">
    <w:name w:val="Titre 2 Car"/>
    <w:basedOn w:val="Policepardfaut"/>
    <w:link w:val="Titre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Retraitnormal">
    <w:name w:val="Normal Indent"/>
    <w:basedOn w:val="Normal"/>
    <w:uiPriority w:val="99"/>
    <w:rsid w:val="00E204FF"/>
    <w:pPr>
      <w:spacing w:before="120" w:after="0" w:line="240" w:lineRule="auto"/>
      <w:ind w:left="346"/>
    </w:pPr>
  </w:style>
  <w:style w:type="character" w:customStyle="1" w:styleId="Titre3Car">
    <w:name w:val="Titre 3 Car"/>
    <w:basedOn w:val="Policepardfaut"/>
    <w:link w:val="Titre3"/>
    <w:uiPriority w:val="1"/>
    <w:semiHidden/>
    <w:rsid w:val="006145D8"/>
    <w:rPr>
      <w:b/>
      <w:bCs/>
      <w:color w:val="694A77"/>
      <w:szCs w:val="27"/>
    </w:rPr>
  </w:style>
  <w:style w:type="paragraph" w:styleId="TM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Notedebasdepage">
    <w:name w:val="footnote text"/>
    <w:basedOn w:val="Normal"/>
    <w:link w:val="NotedebasdepageC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6145D8"/>
    <w:rPr>
      <w:sz w:val="18"/>
      <w:szCs w:val="20"/>
    </w:rPr>
  </w:style>
  <w:style w:type="paragraph" w:styleId="Listepuce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aire">
    <w:name w:val="annotation text"/>
    <w:basedOn w:val="Normal"/>
    <w:link w:val="CommentaireCar"/>
    <w:uiPriority w:val="99"/>
    <w:semiHidden/>
    <w:rsid w:val="000D1F49"/>
    <w:rPr>
      <w:szCs w:val="24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D4532"/>
    <w:rPr>
      <w:szCs w:val="24"/>
    </w:rPr>
  </w:style>
  <w:style w:type="paragraph" w:styleId="En-tte">
    <w:name w:val="header"/>
    <w:basedOn w:val="Normal"/>
    <w:link w:val="En-tteCar"/>
    <w:uiPriority w:val="99"/>
    <w:unhideWhenUsed/>
    <w:rsid w:val="007A1FF2"/>
    <w:pPr>
      <w:tabs>
        <w:tab w:val="center" w:pos="4680"/>
        <w:tab w:val="right" w:pos="9360"/>
      </w:tabs>
      <w:spacing w:before="0" w:after="0"/>
    </w:pPr>
    <w:rPr>
      <w:rFonts w:asciiTheme="majorHAnsi" w:eastAsia="Calibri" w:hAnsiTheme="majorHAnsi" w:cs="Times New Roman"/>
      <w:b/>
      <w:noProof/>
      <w:color w:val="731F1C" w:themeColor="accent5"/>
      <w:sz w:val="44"/>
      <w:szCs w:val="24"/>
    </w:rPr>
  </w:style>
  <w:style w:type="character" w:customStyle="1" w:styleId="En-tteCar">
    <w:name w:val="En-tête Car"/>
    <w:basedOn w:val="Policepardfaut"/>
    <w:link w:val="En-tte"/>
    <w:uiPriority w:val="99"/>
    <w:rsid w:val="007A1FF2"/>
    <w:rPr>
      <w:rFonts w:asciiTheme="majorHAnsi" w:eastAsia="Calibri" w:hAnsiTheme="majorHAnsi" w:cs="Times New Roman"/>
      <w:b/>
      <w:noProof/>
      <w:color w:val="731F1C" w:themeColor="accent5"/>
      <w:sz w:val="44"/>
      <w:szCs w:val="24"/>
    </w:rPr>
  </w:style>
  <w:style w:type="paragraph" w:styleId="Pieddepage">
    <w:name w:val="footer"/>
    <w:basedOn w:val="Normal"/>
    <w:link w:val="PieddepageCar"/>
    <w:uiPriority w:val="99"/>
    <w:rsid w:val="00311D4F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eddepageCar">
    <w:name w:val="Pied de page Car"/>
    <w:basedOn w:val="Policepardfaut"/>
    <w:link w:val="Pieddepage"/>
    <w:uiPriority w:val="99"/>
    <w:rsid w:val="00311D4F"/>
    <w:rPr>
      <w:sz w:val="18"/>
      <w:szCs w:val="24"/>
    </w:rPr>
  </w:style>
  <w:style w:type="character" w:styleId="Appelnotedebasdep">
    <w:name w:val="footnote reference"/>
    <w:basedOn w:val="Policepardfaut"/>
    <w:uiPriority w:val="99"/>
    <w:semiHidden/>
    <w:rsid w:val="000D1F49"/>
    <w:rPr>
      <w:vertAlign w:val="superscript"/>
    </w:rPr>
  </w:style>
  <w:style w:type="character" w:styleId="Marquedecommentaire">
    <w:name w:val="annotation reference"/>
    <w:basedOn w:val="Policepardfaut"/>
    <w:uiPriority w:val="99"/>
    <w:semiHidden/>
    <w:rsid w:val="000D1F49"/>
    <w:rPr>
      <w:sz w:val="18"/>
      <w:szCs w:val="18"/>
    </w:rPr>
  </w:style>
  <w:style w:type="paragraph" w:styleId="Listenumros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Lienhypertexte">
    <w:name w:val="Hyperlink"/>
    <w:basedOn w:val="Policepardfaut"/>
    <w:uiPriority w:val="99"/>
    <w:semiHidden/>
    <w:rsid w:val="000D1F49"/>
    <w:rPr>
      <w:color w:val="BF678E" w:themeColor="hyperlink"/>
      <w:u w:val="single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D1F4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ansinterligne">
    <w:name w:val="No Spacing"/>
    <w:basedOn w:val="Normal"/>
    <w:uiPriority w:val="1"/>
    <w:qFormat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re">
    <w:name w:val="Title"/>
    <w:basedOn w:val="Normal"/>
    <w:next w:val="Normal"/>
    <w:link w:val="TitreC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epuce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leaudelafigure">
    <w:name w:val="Tableau de la figure"/>
    <w:basedOn w:val="TableauNormal"/>
    <w:uiPriority w:val="99"/>
    <w:rsid w:val="000D1F49"/>
    <w:tblPr/>
    <w:trPr>
      <w:cantSplit/>
    </w:trPr>
  </w:style>
  <w:style w:type="character" w:customStyle="1" w:styleId="Titre4Car">
    <w:name w:val="Titre 4 Car"/>
    <w:basedOn w:val="Policepardfaut"/>
    <w:link w:val="Titre4"/>
    <w:uiPriority w:val="9"/>
    <w:semiHidden/>
    <w:rsid w:val="006145D8"/>
    <w:rPr>
      <w:b/>
      <w:sz w:val="25"/>
      <w:szCs w:val="25"/>
    </w:rPr>
  </w:style>
  <w:style w:type="character" w:customStyle="1" w:styleId="Titre5Car">
    <w:name w:val="Titre 5 Car"/>
    <w:basedOn w:val="Titre2Car"/>
    <w:link w:val="Titre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Titre6Car">
    <w:name w:val="Titre 6 Car"/>
    <w:basedOn w:val="Policepardfaut"/>
    <w:link w:val="Titre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M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M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desillustration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enumros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Lienhypertextesuivivisit">
    <w:name w:val="FollowedHyperlink"/>
    <w:basedOn w:val="Policepardfau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redulivre">
    <w:name w:val="Book Title"/>
    <w:basedOn w:val="Policepardfaut"/>
    <w:uiPriority w:val="33"/>
    <w:semiHidden/>
    <w:rsid w:val="000D1F49"/>
    <w:rPr>
      <w:b/>
      <w:bCs/>
      <w:i/>
      <w:iCs/>
      <w:spacing w:val="5"/>
    </w:rPr>
  </w:style>
  <w:style w:type="paragraph" w:styleId="En-ttedetabledesmatires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edemacro">
    <w:name w:val="macro"/>
    <w:link w:val="TextedemacroC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6145D8"/>
    <w:rPr>
      <w:rFonts w:ascii="Consolas" w:hAnsi="Consolas"/>
      <w:sz w:val="20"/>
      <w:szCs w:val="20"/>
    </w:rPr>
  </w:style>
  <w:style w:type="table" w:styleId="Grilledutableau">
    <w:name w:val="Table Grid"/>
    <w:basedOn w:val="Tableau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6145D8"/>
    <w:rPr>
      <w:color w:val="808080"/>
    </w:rPr>
  </w:style>
  <w:style w:type="paragraph" w:styleId="Rvision">
    <w:name w:val="Revision"/>
    <w:hidden/>
    <w:uiPriority w:val="99"/>
    <w:semiHidden/>
    <w:rsid w:val="00DB396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NJOMMET\AppData\Roaming\Microsoft\Templates\Formulaire%20d&#8217;inscription%20repa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76B87D0285CB4C558290A04D0170F02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8C61D2D-5D28-440B-A8E4-FA4648B259D9}"/>
      </w:docPartPr>
      <w:docPartBody>
        <w:p w:rsidR="00A4442E" w:rsidRDefault="00CE2D14" w:rsidP="00CE2D14">
          <w:pPr>
            <w:pStyle w:val="76B87D0285CB4C558290A04D0170F0229"/>
          </w:pPr>
          <w:r w:rsidRPr="002A2267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DC2CA4B91F684C04A351819F3AF9056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EF2B585-324C-4110-8990-27278D3669A6}"/>
      </w:docPartPr>
      <w:docPartBody>
        <w:p w:rsidR="00A4442E" w:rsidRDefault="00CE2D14" w:rsidP="00CE2D14">
          <w:pPr>
            <w:pStyle w:val="DC2CA4B91F684C04A351819F3AF9056C9"/>
          </w:pPr>
          <w:r w:rsidRPr="002A2267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E0D709AF6139442F9174F8B26D10053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6791E57-136E-4E2F-827B-E7A690A43FAA}"/>
      </w:docPartPr>
      <w:docPartBody>
        <w:p w:rsidR="00A4442E" w:rsidRDefault="00CE2D14" w:rsidP="00CE2D14">
          <w:pPr>
            <w:pStyle w:val="E0D709AF6139442F9174F8B26D10053D9"/>
          </w:pPr>
          <w:r w:rsidRPr="002A2267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A424B3C02895408CB81C7152308610E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F1919AC-A766-4772-9B3D-534ACB3C45CC}"/>
      </w:docPartPr>
      <w:docPartBody>
        <w:p w:rsidR="00A4442E" w:rsidRDefault="00CE2D14" w:rsidP="00CE2D14">
          <w:pPr>
            <w:pStyle w:val="A424B3C02895408CB81C7152308610E49"/>
          </w:pPr>
          <w:r w:rsidRPr="002A2267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3352292878CC4CF3AA0067C9C9F21AE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674A73A-1B9C-41F2-AA74-EAAE7367BC15}"/>
      </w:docPartPr>
      <w:docPartBody>
        <w:p w:rsidR="00A4442E" w:rsidRDefault="00CE2D14" w:rsidP="00CE2D14">
          <w:pPr>
            <w:pStyle w:val="3352292878CC4CF3AA0067C9C9F21AE49"/>
          </w:pPr>
          <w:r w:rsidRPr="002A2267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50573AD4AAE34C9592F0ED2612C2801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32ADA9E-0CED-40F8-B489-1E8F6C2D0531}"/>
      </w:docPartPr>
      <w:docPartBody>
        <w:p w:rsidR="00A4442E" w:rsidRDefault="00CE2D14" w:rsidP="00CE2D14">
          <w:pPr>
            <w:pStyle w:val="50573AD4AAE34C9592F0ED2612C280119"/>
          </w:pPr>
          <w:r w:rsidRPr="002A2267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839F0C55718D456783109AD3942BFA8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6712470-E644-432E-8237-0369CC6686FE}"/>
      </w:docPartPr>
      <w:docPartBody>
        <w:p w:rsidR="00A4442E" w:rsidRDefault="00CE2D14" w:rsidP="00CE2D14">
          <w:pPr>
            <w:pStyle w:val="839F0C55718D456783109AD3942BFA839"/>
          </w:pPr>
          <w:r w:rsidRPr="002A2267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282317CD95DD46F2BADC0BFBEA65926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9D43547-46D4-49F7-87D4-619C3D25A052}"/>
      </w:docPartPr>
      <w:docPartBody>
        <w:p w:rsidR="00A4442E" w:rsidRDefault="00CE2D14" w:rsidP="00CE2D14">
          <w:pPr>
            <w:pStyle w:val="282317CD95DD46F2BADC0BFBEA6592619"/>
          </w:pPr>
          <w:r w:rsidRPr="002A2267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181192D58EC84808A94EBC9498126FD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C5E000C-C2E5-4E05-AF6E-D3CB4682D8FE}"/>
      </w:docPartPr>
      <w:docPartBody>
        <w:p w:rsidR="00A4442E" w:rsidRDefault="00CE2D14" w:rsidP="00CE2D14">
          <w:pPr>
            <w:pStyle w:val="181192D58EC84808A94EBC9498126FDB9"/>
          </w:pPr>
          <w:r w:rsidRPr="002A2267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844DD7149D9444B29075EE176D89E6A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0C2370D-7876-49E1-818A-64715C912373}"/>
      </w:docPartPr>
      <w:docPartBody>
        <w:p w:rsidR="00A4442E" w:rsidRDefault="00CE2D14" w:rsidP="00CE2D14">
          <w:pPr>
            <w:pStyle w:val="844DD7149D9444B29075EE176D89E6A99"/>
          </w:pPr>
          <w:r w:rsidRPr="002A2267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23AAB406BF7F49858C71E68600F823C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2E54C2E-F9C9-4D19-BA3F-0A8B7993A2E0}"/>
      </w:docPartPr>
      <w:docPartBody>
        <w:p w:rsidR="00A4442E" w:rsidRDefault="00CE2D14" w:rsidP="00CE2D14">
          <w:pPr>
            <w:pStyle w:val="23AAB406BF7F49858C71E68600F823C59"/>
          </w:pPr>
          <w:r w:rsidRPr="002A2267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E3F8E376182C46F7AFEDA8B7176892C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3DED4F4-58C0-41B8-905E-03F9CCACECD0}"/>
      </w:docPartPr>
      <w:docPartBody>
        <w:p w:rsidR="00A4442E" w:rsidRDefault="00CE2D14" w:rsidP="00CE2D14">
          <w:pPr>
            <w:pStyle w:val="E3F8E376182C46F7AFEDA8B7176892CF9"/>
          </w:pPr>
          <w:r w:rsidRPr="002A2267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9FB3699F1AD744E0B1B87BA74BC539D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EBD7C9B-1B8E-409E-9D18-EBBF0B5F4939}"/>
      </w:docPartPr>
      <w:docPartBody>
        <w:p w:rsidR="00A4442E" w:rsidRDefault="00CE2D14" w:rsidP="00CE2D14">
          <w:pPr>
            <w:pStyle w:val="9FB3699F1AD744E0B1B87BA74BC539DF9"/>
          </w:pPr>
          <w:r w:rsidRPr="002A2267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018751023764430F8DC13B3777CE616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3A1EF6B-D3E4-4A25-A7FA-80998E235882}"/>
      </w:docPartPr>
      <w:docPartBody>
        <w:p w:rsidR="00A4442E" w:rsidRDefault="00CE2D14" w:rsidP="00CE2D14">
          <w:pPr>
            <w:pStyle w:val="018751023764430F8DC13B3777CE61679"/>
          </w:pPr>
          <w:r w:rsidRPr="002A2267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FD47CCFBAC424F5FAFD2C4BCADB8631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0D92CEF-7AFA-44F0-A0AB-BEDC75EA7E25}"/>
      </w:docPartPr>
      <w:docPartBody>
        <w:p w:rsidR="00A4442E" w:rsidRDefault="00CE2D14" w:rsidP="00CE2D14">
          <w:pPr>
            <w:pStyle w:val="FD47CCFBAC424F5FAFD2C4BCADB863139"/>
          </w:pPr>
          <w:r w:rsidRPr="002A2267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CFB25CDF2647430C8ABB77BA72EA9AF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8F5607B-EEBA-41F8-B517-560CF145FC6B}"/>
      </w:docPartPr>
      <w:docPartBody>
        <w:p w:rsidR="00A4442E" w:rsidRDefault="00CE2D14" w:rsidP="00CE2D14">
          <w:pPr>
            <w:pStyle w:val="CFB25CDF2647430C8ABB77BA72EA9AF69"/>
          </w:pPr>
          <w:r w:rsidRPr="002A2267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9A6BE19CB35F46E1B363CB474D62328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D86857B-0DCC-4676-9E55-95AD44164196}"/>
      </w:docPartPr>
      <w:docPartBody>
        <w:p w:rsidR="00A4442E" w:rsidRDefault="00CE2D14" w:rsidP="00CE2D14">
          <w:pPr>
            <w:pStyle w:val="9A6BE19CB35F46E1B363CB474D6232869"/>
          </w:pPr>
          <w:r w:rsidRPr="002A2267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02C1FE11761E4941A700FF9BBEC3EC4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69E411D-346A-486B-9E38-A74CAC70CC9F}"/>
      </w:docPartPr>
      <w:docPartBody>
        <w:p w:rsidR="00A4442E" w:rsidRDefault="00CE2D14" w:rsidP="00CE2D14">
          <w:pPr>
            <w:pStyle w:val="02C1FE11761E4941A700FF9BBEC3EC419"/>
          </w:pPr>
          <w:r w:rsidRPr="002A2267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F0F640F5B1EE4536976368DA036CF35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2E59A72-D965-4138-A5BA-8030F611D69A}"/>
      </w:docPartPr>
      <w:docPartBody>
        <w:p w:rsidR="00362228" w:rsidRDefault="00362228" w:rsidP="00362228">
          <w:pPr>
            <w:pStyle w:val="F0F640F5B1EE4536976368DA036CF35F"/>
          </w:pPr>
          <w:r w:rsidRPr="002A2267">
            <w:rPr>
              <w:rStyle w:val="Textedelespacerserv"/>
            </w:rPr>
            <w:t>Cliquez ou appuyez ici pour entrer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4C82"/>
    <w:rsid w:val="00115359"/>
    <w:rsid w:val="00362228"/>
    <w:rsid w:val="00A4442E"/>
    <w:rsid w:val="00BC4C82"/>
    <w:rsid w:val="00CE2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link w:val="Titre1Car"/>
    <w:uiPriority w:val="1"/>
    <w:qFormat/>
    <w:rsid w:val="00BC4C82"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1"/>
    <w:rsid w:val="00BC4C82"/>
    <w:rPr>
      <w:rFonts w:asciiTheme="majorHAnsi" w:eastAsiaTheme="minorHAnsi" w:hAnsiTheme="majorHAnsi"/>
      <w:b/>
      <w:sz w:val="28"/>
      <w:szCs w:val="28"/>
      <w:lang w:eastAsia="en-US"/>
    </w:rPr>
  </w:style>
  <w:style w:type="character" w:styleId="Textedelespacerserv">
    <w:name w:val="Placeholder Text"/>
    <w:basedOn w:val="Policepardfaut"/>
    <w:uiPriority w:val="99"/>
    <w:semiHidden/>
    <w:rsid w:val="00362228"/>
    <w:rPr>
      <w:color w:val="808080"/>
    </w:rPr>
  </w:style>
  <w:style w:type="paragraph" w:customStyle="1" w:styleId="76B87D0285CB4C558290A04D0170F0229">
    <w:name w:val="76B87D0285CB4C558290A04D0170F0229"/>
    <w:rsid w:val="00CE2D14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  <w:szCs w:val="28"/>
      <w:lang w:eastAsia="en-US"/>
    </w:rPr>
  </w:style>
  <w:style w:type="paragraph" w:customStyle="1" w:styleId="DC2CA4B91F684C04A351819F3AF9056C9">
    <w:name w:val="DC2CA4B91F684C04A351819F3AF9056C9"/>
    <w:rsid w:val="00CE2D14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  <w:szCs w:val="28"/>
      <w:lang w:eastAsia="en-US"/>
    </w:rPr>
  </w:style>
  <w:style w:type="paragraph" w:customStyle="1" w:styleId="E0D709AF6139442F9174F8B26D10053D9">
    <w:name w:val="E0D709AF6139442F9174F8B26D10053D9"/>
    <w:rsid w:val="00CE2D14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  <w:szCs w:val="28"/>
      <w:lang w:eastAsia="en-US"/>
    </w:rPr>
  </w:style>
  <w:style w:type="paragraph" w:customStyle="1" w:styleId="A424B3C02895408CB81C7152308610E49">
    <w:name w:val="A424B3C02895408CB81C7152308610E49"/>
    <w:rsid w:val="00CE2D14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  <w:szCs w:val="28"/>
      <w:lang w:eastAsia="en-US"/>
    </w:rPr>
  </w:style>
  <w:style w:type="paragraph" w:customStyle="1" w:styleId="3352292878CC4CF3AA0067C9C9F21AE49">
    <w:name w:val="3352292878CC4CF3AA0067C9C9F21AE49"/>
    <w:rsid w:val="00CE2D14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  <w:szCs w:val="28"/>
      <w:lang w:eastAsia="en-US"/>
    </w:rPr>
  </w:style>
  <w:style w:type="paragraph" w:customStyle="1" w:styleId="50573AD4AAE34C9592F0ED2612C280119">
    <w:name w:val="50573AD4AAE34C9592F0ED2612C280119"/>
    <w:rsid w:val="00CE2D14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  <w:szCs w:val="28"/>
      <w:lang w:eastAsia="en-US"/>
    </w:rPr>
  </w:style>
  <w:style w:type="paragraph" w:customStyle="1" w:styleId="839F0C55718D456783109AD3942BFA839">
    <w:name w:val="839F0C55718D456783109AD3942BFA839"/>
    <w:rsid w:val="00CE2D14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  <w:szCs w:val="28"/>
      <w:lang w:eastAsia="en-US"/>
    </w:rPr>
  </w:style>
  <w:style w:type="paragraph" w:customStyle="1" w:styleId="282317CD95DD46F2BADC0BFBEA6592619">
    <w:name w:val="282317CD95DD46F2BADC0BFBEA6592619"/>
    <w:rsid w:val="00CE2D14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  <w:szCs w:val="28"/>
      <w:lang w:eastAsia="en-US"/>
    </w:rPr>
  </w:style>
  <w:style w:type="paragraph" w:customStyle="1" w:styleId="181192D58EC84808A94EBC9498126FDB9">
    <w:name w:val="181192D58EC84808A94EBC9498126FDB9"/>
    <w:rsid w:val="00CE2D14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  <w:szCs w:val="28"/>
      <w:lang w:eastAsia="en-US"/>
    </w:rPr>
  </w:style>
  <w:style w:type="paragraph" w:customStyle="1" w:styleId="844DD7149D9444B29075EE176D89E6A99">
    <w:name w:val="844DD7149D9444B29075EE176D89E6A99"/>
    <w:rsid w:val="00CE2D14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  <w:szCs w:val="28"/>
      <w:lang w:eastAsia="en-US"/>
    </w:rPr>
  </w:style>
  <w:style w:type="paragraph" w:customStyle="1" w:styleId="23AAB406BF7F49858C71E68600F823C59">
    <w:name w:val="23AAB406BF7F49858C71E68600F823C59"/>
    <w:rsid w:val="00CE2D14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  <w:szCs w:val="28"/>
      <w:lang w:eastAsia="en-US"/>
    </w:rPr>
  </w:style>
  <w:style w:type="paragraph" w:customStyle="1" w:styleId="E3F8E376182C46F7AFEDA8B7176892CF9">
    <w:name w:val="E3F8E376182C46F7AFEDA8B7176892CF9"/>
    <w:rsid w:val="00CE2D14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  <w:szCs w:val="28"/>
      <w:lang w:eastAsia="en-US"/>
    </w:rPr>
  </w:style>
  <w:style w:type="paragraph" w:customStyle="1" w:styleId="9FB3699F1AD744E0B1B87BA74BC539DF9">
    <w:name w:val="9FB3699F1AD744E0B1B87BA74BC539DF9"/>
    <w:rsid w:val="00CE2D14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  <w:szCs w:val="28"/>
      <w:lang w:eastAsia="en-US"/>
    </w:rPr>
  </w:style>
  <w:style w:type="paragraph" w:customStyle="1" w:styleId="018751023764430F8DC13B3777CE61679">
    <w:name w:val="018751023764430F8DC13B3777CE61679"/>
    <w:rsid w:val="00CE2D14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  <w:szCs w:val="28"/>
      <w:lang w:eastAsia="en-US"/>
    </w:rPr>
  </w:style>
  <w:style w:type="paragraph" w:customStyle="1" w:styleId="FD47CCFBAC424F5FAFD2C4BCADB863139">
    <w:name w:val="FD47CCFBAC424F5FAFD2C4BCADB863139"/>
    <w:rsid w:val="00CE2D14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  <w:szCs w:val="28"/>
      <w:lang w:eastAsia="en-US"/>
    </w:rPr>
  </w:style>
  <w:style w:type="paragraph" w:customStyle="1" w:styleId="CFB25CDF2647430C8ABB77BA72EA9AF69">
    <w:name w:val="CFB25CDF2647430C8ABB77BA72EA9AF69"/>
    <w:rsid w:val="00CE2D14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  <w:szCs w:val="28"/>
      <w:lang w:eastAsia="en-US"/>
    </w:rPr>
  </w:style>
  <w:style w:type="paragraph" w:customStyle="1" w:styleId="9A6BE19CB35F46E1B363CB474D6232869">
    <w:name w:val="9A6BE19CB35F46E1B363CB474D6232869"/>
    <w:rsid w:val="00CE2D14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  <w:szCs w:val="28"/>
      <w:lang w:eastAsia="en-US"/>
    </w:rPr>
  </w:style>
  <w:style w:type="paragraph" w:customStyle="1" w:styleId="02C1FE11761E4941A700FF9BBEC3EC419">
    <w:name w:val="02C1FE11761E4941A700FF9BBEC3EC419"/>
    <w:rsid w:val="00CE2D14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  <w:szCs w:val="28"/>
      <w:lang w:eastAsia="en-US"/>
    </w:rPr>
  </w:style>
  <w:style w:type="paragraph" w:customStyle="1" w:styleId="F0F640F5B1EE4536976368DA036CF35F">
    <w:name w:val="F0F640F5B1EE4536976368DA036CF35F"/>
    <w:rsid w:val="00362228"/>
    <w:rPr>
      <w:kern w:val="2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77C5EAD-19FF-4FE0-BF07-6EBB5BD2BC3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03AB8A44-026D-4A6E-81CC-41A3BB68D1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0D0F2B8-3BE2-4785-B88D-FED0849B603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Formulaire d’inscription repas</Template>
  <TotalTime>0</TotalTime>
  <Pages>2</Pages>
  <Words>309</Words>
  <Characters>1702</Characters>
  <Application>Microsoft Office Word</Application>
  <DocSecurity>0</DocSecurity>
  <Lines>14</Lines>
  <Paragraphs>4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2024-05-30T09:53:00Z</dcterms:created>
  <dcterms:modified xsi:type="dcterms:W3CDTF">2024-05-30T09:59:00Z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